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541B" w14:textId="77777777" w:rsidR="00FE6C20" w:rsidRDefault="00FE6C20" w:rsidP="009A42BD">
      <w:pPr>
        <w:jc w:val="both"/>
        <w:rPr>
          <w:sz w:val="16"/>
          <w:szCs w:val="16"/>
        </w:rPr>
      </w:pPr>
    </w:p>
    <w:p w14:paraId="1CC658FA" w14:textId="1480D054" w:rsidR="758B2E3C" w:rsidRDefault="758B2E3C" w:rsidP="758B2E3C">
      <w:pPr>
        <w:jc w:val="both"/>
        <w:rPr>
          <w:sz w:val="16"/>
          <w:szCs w:val="16"/>
        </w:rPr>
      </w:pPr>
    </w:p>
    <w:p w14:paraId="5AA8E6DD" w14:textId="30475846" w:rsidR="758B2E3C" w:rsidRDefault="758B2E3C" w:rsidP="758B2E3C">
      <w:pPr>
        <w:jc w:val="both"/>
        <w:rPr>
          <w:sz w:val="16"/>
          <w:szCs w:val="16"/>
        </w:rPr>
      </w:pPr>
    </w:p>
    <w:p w14:paraId="57C188D1" w14:textId="612027ED" w:rsidR="00FE6C20" w:rsidRDefault="008211CB" w:rsidP="00FE6C20">
      <w:pPr>
        <w:jc w:val="both"/>
        <w:rPr>
          <w:sz w:val="16"/>
          <w:szCs w:val="16"/>
        </w:rPr>
      </w:pPr>
      <w:r w:rsidRPr="4107DE56">
        <w:rPr>
          <w:sz w:val="16"/>
          <w:szCs w:val="16"/>
        </w:rPr>
        <w:t>…………………………………………………….</w:t>
      </w:r>
      <w:r w:rsidR="3996A035" w:rsidRPr="4107DE56">
        <w:rPr>
          <w:sz w:val="16"/>
          <w:szCs w:val="16"/>
        </w:rPr>
        <w:t>........................</w:t>
      </w:r>
      <w:r>
        <w:tab/>
      </w:r>
      <w:r>
        <w:tab/>
      </w:r>
      <w:r>
        <w:tab/>
      </w:r>
      <w:r>
        <w:tab/>
      </w:r>
      <w:r w:rsidR="00FE6C20" w:rsidRPr="4107DE56">
        <w:rPr>
          <w:sz w:val="16"/>
          <w:szCs w:val="16"/>
        </w:rPr>
        <w:t>………………………………………</w:t>
      </w:r>
      <w:r w:rsidR="00A53672">
        <w:rPr>
          <w:sz w:val="16"/>
          <w:szCs w:val="16"/>
        </w:rPr>
        <w:t>…..</w:t>
      </w:r>
      <w:r w:rsidR="00FE6C20" w:rsidRPr="4107DE56">
        <w:rPr>
          <w:sz w:val="16"/>
          <w:szCs w:val="16"/>
        </w:rPr>
        <w:t>.</w:t>
      </w:r>
    </w:p>
    <w:p w14:paraId="303425B3" w14:textId="2CC2F70D" w:rsidR="00A53672" w:rsidRPr="003741F4" w:rsidRDefault="00FE6C20" w:rsidP="003741F4">
      <w:pPr>
        <w:spacing w:after="240"/>
        <w:jc w:val="both"/>
        <w:rPr>
          <w:sz w:val="16"/>
          <w:szCs w:val="16"/>
        </w:rPr>
      </w:pPr>
      <w:r w:rsidRPr="34393DBC">
        <w:rPr>
          <w:sz w:val="16"/>
          <w:szCs w:val="16"/>
        </w:rPr>
        <w:t xml:space="preserve">PIECZĘĆ </w:t>
      </w:r>
      <w:r w:rsidR="0037750D" w:rsidRPr="34393DBC">
        <w:rPr>
          <w:sz w:val="16"/>
          <w:szCs w:val="16"/>
        </w:rPr>
        <w:t>PRZEDSZKOLA/</w:t>
      </w:r>
      <w:r w:rsidRPr="34393DBC">
        <w:rPr>
          <w:sz w:val="16"/>
          <w:szCs w:val="16"/>
        </w:rPr>
        <w:t>SZKOŁY/</w:t>
      </w:r>
      <w:r w:rsidR="008211CB" w:rsidRPr="34393DBC">
        <w:rPr>
          <w:sz w:val="16"/>
          <w:szCs w:val="16"/>
        </w:rPr>
        <w:t>OŚRODKA/</w:t>
      </w:r>
      <w:r w:rsidRPr="34393DBC">
        <w:rPr>
          <w:sz w:val="16"/>
          <w:szCs w:val="16"/>
        </w:rPr>
        <w:t>PLACÓWKI</w:t>
      </w:r>
      <w:r>
        <w:tab/>
      </w:r>
      <w:r>
        <w:tab/>
      </w:r>
      <w:r>
        <w:tab/>
      </w:r>
      <w:r>
        <w:tab/>
      </w:r>
      <w:r w:rsidR="008211CB" w:rsidRPr="34393DBC">
        <w:rPr>
          <w:sz w:val="16"/>
          <w:szCs w:val="16"/>
        </w:rPr>
        <w:t xml:space="preserve">     </w:t>
      </w:r>
      <w:r w:rsidR="00A53672">
        <w:rPr>
          <w:sz w:val="16"/>
          <w:szCs w:val="16"/>
        </w:rPr>
        <w:t xml:space="preserve">    </w:t>
      </w:r>
      <w:r w:rsidR="008211CB" w:rsidRPr="34393DBC">
        <w:rPr>
          <w:sz w:val="16"/>
          <w:szCs w:val="16"/>
        </w:rPr>
        <w:t xml:space="preserve"> </w:t>
      </w:r>
      <w:r w:rsidRPr="34393DBC">
        <w:rPr>
          <w:sz w:val="16"/>
          <w:szCs w:val="16"/>
        </w:rPr>
        <w:t>MIEJSCOWOŚĆ, DATA</w:t>
      </w:r>
    </w:p>
    <w:p w14:paraId="6EFD28D2" w14:textId="03DC7D33" w:rsidR="00431989" w:rsidRPr="004658CC" w:rsidRDefault="009A42BD" w:rsidP="00201571">
      <w:pPr>
        <w:spacing w:after="300"/>
        <w:jc w:val="both"/>
        <w:rPr>
          <w:sz w:val="16"/>
          <w:szCs w:val="16"/>
        </w:rPr>
      </w:pPr>
      <w:r w:rsidRPr="758B2E3C">
        <w:rPr>
          <w:sz w:val="16"/>
          <w:szCs w:val="16"/>
          <w:u w:val="single"/>
        </w:rPr>
        <w:t>Podstawa prawna:</w:t>
      </w:r>
      <w:r w:rsidRPr="758B2E3C">
        <w:rPr>
          <w:sz w:val="16"/>
          <w:szCs w:val="16"/>
        </w:rPr>
        <w:t xml:space="preserve"> </w:t>
      </w:r>
      <w:r w:rsidRPr="004658CC">
        <w:rPr>
          <w:sz w:val="16"/>
          <w:szCs w:val="16"/>
        </w:rPr>
        <w:t xml:space="preserve">Rozporządzenie Ministra Edukacji </w:t>
      </w:r>
      <w:r w:rsidR="0037750D" w:rsidRPr="004658CC">
        <w:rPr>
          <w:sz w:val="16"/>
          <w:szCs w:val="16"/>
        </w:rPr>
        <w:t xml:space="preserve">z dnia </w:t>
      </w:r>
      <w:r w:rsidR="4BF53518" w:rsidRPr="004658CC">
        <w:rPr>
          <w:sz w:val="16"/>
          <w:szCs w:val="16"/>
        </w:rPr>
        <w:t xml:space="preserve">2 marca </w:t>
      </w:r>
      <w:r w:rsidR="0037750D" w:rsidRPr="004658CC">
        <w:rPr>
          <w:sz w:val="16"/>
          <w:szCs w:val="16"/>
        </w:rPr>
        <w:t>20</w:t>
      </w:r>
      <w:r w:rsidR="286A6F9A" w:rsidRPr="004658CC">
        <w:rPr>
          <w:sz w:val="16"/>
          <w:szCs w:val="16"/>
        </w:rPr>
        <w:t>26</w:t>
      </w:r>
      <w:r w:rsidR="0037750D" w:rsidRPr="004658CC">
        <w:rPr>
          <w:sz w:val="16"/>
          <w:szCs w:val="16"/>
        </w:rPr>
        <w:t xml:space="preserve"> r. </w:t>
      </w:r>
      <w:r w:rsidRPr="004658CC">
        <w:rPr>
          <w:sz w:val="16"/>
          <w:szCs w:val="16"/>
        </w:rPr>
        <w:t>w sprawie orzeczeń i opinii wydawanych przez zespoły orzekające działające w publicznych poradniach psychologiczno-pe</w:t>
      </w:r>
      <w:r w:rsidR="0037750D" w:rsidRPr="004658CC">
        <w:rPr>
          <w:sz w:val="16"/>
          <w:szCs w:val="16"/>
        </w:rPr>
        <w:t>dagogicznych (Dz.U. z 20</w:t>
      </w:r>
      <w:r w:rsidR="7E5C35FE" w:rsidRPr="004658CC">
        <w:rPr>
          <w:sz w:val="16"/>
          <w:szCs w:val="16"/>
        </w:rPr>
        <w:t xml:space="preserve">26 </w:t>
      </w:r>
      <w:r w:rsidR="0037750D" w:rsidRPr="004658CC">
        <w:rPr>
          <w:sz w:val="16"/>
          <w:szCs w:val="16"/>
        </w:rPr>
        <w:t xml:space="preserve">r., poz. </w:t>
      </w:r>
      <w:r w:rsidR="52D6E242" w:rsidRPr="004658CC">
        <w:rPr>
          <w:sz w:val="16"/>
          <w:szCs w:val="16"/>
        </w:rPr>
        <w:t>428</w:t>
      </w:r>
      <w:r w:rsidRPr="004658CC">
        <w:rPr>
          <w:sz w:val="16"/>
          <w:szCs w:val="16"/>
        </w:rPr>
        <w:t>).</w:t>
      </w:r>
    </w:p>
    <w:p w14:paraId="74D3C888" w14:textId="2C87D75C" w:rsidR="009849E0" w:rsidRDefault="0037750D" w:rsidP="4107DE56">
      <w:pPr>
        <w:jc w:val="center"/>
        <w:rPr>
          <w:b/>
          <w:bCs/>
        </w:rPr>
      </w:pPr>
      <w:r w:rsidRPr="4107DE56">
        <w:rPr>
          <w:b/>
          <w:bCs/>
        </w:rPr>
        <w:t>OPINIA</w:t>
      </w:r>
      <w:r w:rsidR="005939E1" w:rsidRPr="4107DE56">
        <w:rPr>
          <w:b/>
          <w:bCs/>
        </w:rPr>
        <w:t xml:space="preserve"> </w:t>
      </w:r>
      <w:r w:rsidR="156CDF9B" w:rsidRPr="4107DE56">
        <w:rPr>
          <w:b/>
          <w:bCs/>
        </w:rPr>
        <w:t>O FUNKCJONOWANIU</w:t>
      </w:r>
      <w:r w:rsidR="009849E0" w:rsidRPr="4107DE56">
        <w:rPr>
          <w:b/>
          <w:bCs/>
        </w:rPr>
        <w:t xml:space="preserve"> DZIECK</w:t>
      </w:r>
      <w:r w:rsidR="153E77B7" w:rsidRPr="4107DE56">
        <w:rPr>
          <w:b/>
          <w:bCs/>
        </w:rPr>
        <w:t>A</w:t>
      </w:r>
      <w:r w:rsidR="009849E0" w:rsidRPr="4107DE56">
        <w:rPr>
          <w:b/>
          <w:bCs/>
        </w:rPr>
        <w:t>/UCZNI</w:t>
      </w:r>
      <w:r w:rsidR="2CCA87D9" w:rsidRPr="4107DE56">
        <w:rPr>
          <w:b/>
          <w:bCs/>
        </w:rPr>
        <w:t>A</w:t>
      </w:r>
      <w:r w:rsidR="7E6B11BF" w:rsidRPr="4107DE56">
        <w:rPr>
          <w:b/>
          <w:bCs/>
        </w:rPr>
        <w:t xml:space="preserve"> </w:t>
      </w:r>
      <w:r>
        <w:br/>
      </w:r>
      <w:r w:rsidR="7E6B11BF" w:rsidRPr="4107DE56">
        <w:rPr>
          <w:b/>
          <w:bCs/>
        </w:rPr>
        <w:t>W PRZEDSZKOLU/SZKOLE/OŚRODKU LUB PLACÓWCE</w:t>
      </w:r>
    </w:p>
    <w:p w14:paraId="63BDCA50" w14:textId="35A69338" w:rsidR="00F26861" w:rsidRDefault="00A071AA" w:rsidP="00CE5951">
      <w:pPr>
        <w:spacing w:after="160"/>
        <w:jc w:val="center"/>
        <w:rPr>
          <w:b/>
          <w:bCs/>
          <w:sz w:val="20"/>
          <w:szCs w:val="20"/>
        </w:rPr>
      </w:pPr>
      <w:r w:rsidRPr="758B2E3C">
        <w:rPr>
          <w:b/>
          <w:bCs/>
          <w:sz w:val="20"/>
          <w:szCs w:val="20"/>
        </w:rPr>
        <w:t xml:space="preserve">(załącznik do wniosku o wydanie </w:t>
      </w:r>
      <w:r w:rsidR="00196656" w:rsidRPr="758B2E3C">
        <w:rPr>
          <w:b/>
          <w:bCs/>
          <w:sz w:val="20"/>
          <w:szCs w:val="20"/>
        </w:rPr>
        <w:t xml:space="preserve">dla </w:t>
      </w:r>
      <w:r w:rsidR="00196656" w:rsidRPr="00BA3070">
        <w:rPr>
          <w:b/>
          <w:bCs/>
          <w:color w:val="C00000"/>
          <w:sz w:val="20"/>
          <w:szCs w:val="20"/>
        </w:rPr>
        <w:t>dziecka/uczn</w:t>
      </w:r>
      <w:r w:rsidR="00AB758B" w:rsidRPr="00BA3070">
        <w:rPr>
          <w:b/>
          <w:bCs/>
          <w:color w:val="C00000"/>
          <w:sz w:val="20"/>
          <w:szCs w:val="20"/>
        </w:rPr>
        <w:t>ia z niepełnosprawnościami</w:t>
      </w:r>
      <w:r w:rsidR="00196656" w:rsidRPr="00BA3070">
        <w:rPr>
          <w:b/>
          <w:bCs/>
          <w:color w:val="C00000"/>
          <w:sz w:val="20"/>
          <w:szCs w:val="20"/>
        </w:rPr>
        <w:t xml:space="preserve"> </w:t>
      </w:r>
      <w:r w:rsidR="00F26861">
        <w:br/>
      </w:r>
      <w:r w:rsidRPr="758B2E3C">
        <w:rPr>
          <w:b/>
          <w:bCs/>
          <w:sz w:val="20"/>
          <w:szCs w:val="20"/>
        </w:rPr>
        <w:t xml:space="preserve">orzeczenia </w:t>
      </w:r>
      <w:r w:rsidR="004B455D" w:rsidRPr="758B2E3C">
        <w:rPr>
          <w:b/>
          <w:bCs/>
          <w:sz w:val="20"/>
          <w:szCs w:val="20"/>
        </w:rPr>
        <w:t>lub</w:t>
      </w:r>
      <w:r w:rsidR="00C40C66" w:rsidRPr="758B2E3C">
        <w:rPr>
          <w:b/>
          <w:bCs/>
          <w:sz w:val="20"/>
          <w:szCs w:val="20"/>
        </w:rPr>
        <w:t>/i</w:t>
      </w:r>
      <w:r w:rsidR="004B455D" w:rsidRPr="758B2E3C">
        <w:rPr>
          <w:b/>
          <w:bCs/>
          <w:sz w:val="20"/>
          <w:szCs w:val="20"/>
        </w:rPr>
        <w:t xml:space="preserve"> opinii o potrzebie wczesnego wspomagania rozwoju </w:t>
      </w:r>
      <w:r w:rsidR="008211CB" w:rsidRPr="758B2E3C">
        <w:rPr>
          <w:b/>
          <w:bCs/>
          <w:sz w:val="20"/>
          <w:szCs w:val="20"/>
        </w:rPr>
        <w:t xml:space="preserve">dziecka </w:t>
      </w:r>
      <w:r w:rsidR="00F26861">
        <w:br/>
      </w:r>
      <w:r w:rsidRPr="758B2E3C">
        <w:rPr>
          <w:b/>
          <w:bCs/>
          <w:sz w:val="20"/>
          <w:szCs w:val="20"/>
        </w:rPr>
        <w:t xml:space="preserve">przez Zespół Orzekający </w:t>
      </w:r>
      <w:r w:rsidR="007C3AE1">
        <w:rPr>
          <w:b/>
          <w:bCs/>
          <w:sz w:val="20"/>
          <w:szCs w:val="20"/>
        </w:rPr>
        <w:t>Poradni</w:t>
      </w:r>
      <w:r w:rsidRPr="758B2E3C">
        <w:rPr>
          <w:b/>
          <w:bCs/>
          <w:sz w:val="20"/>
          <w:szCs w:val="20"/>
        </w:rPr>
        <w:t xml:space="preserve"> Psychologiczno-Pedagogicznego w </w:t>
      </w:r>
      <w:r w:rsidR="007C3AE1">
        <w:rPr>
          <w:b/>
          <w:bCs/>
          <w:sz w:val="20"/>
          <w:szCs w:val="20"/>
        </w:rPr>
        <w:t>Pyrzycach</w:t>
      </w:r>
      <w:r w:rsidRPr="758B2E3C">
        <w:rPr>
          <w:b/>
          <w:bCs/>
          <w:sz w:val="20"/>
          <w:szCs w:val="20"/>
        </w:rPr>
        <w:t>)</w:t>
      </w:r>
    </w:p>
    <w:p w14:paraId="2223A554" w14:textId="2A8E3271" w:rsidR="00431989" w:rsidRDefault="00431989" w:rsidP="00CE5951">
      <w:pPr>
        <w:jc w:val="center"/>
        <w:rPr>
          <w:b/>
          <w:bCs/>
        </w:rPr>
      </w:pPr>
    </w:p>
    <w:p w14:paraId="34C4076A" w14:textId="5F5D4FF6" w:rsidR="00382AB7" w:rsidRDefault="00F26861" w:rsidP="00F26861">
      <w:pPr>
        <w:jc w:val="both"/>
      </w:pPr>
      <w:r>
        <w:t>......................................................................................................................................................</w:t>
      </w:r>
    </w:p>
    <w:p w14:paraId="7564D7FA" w14:textId="6FA02D19" w:rsidR="002F581E" w:rsidRDefault="00F26861" w:rsidP="002F581E">
      <w:pPr>
        <w:spacing w:after="300"/>
        <w:jc w:val="center"/>
        <w:rPr>
          <w:sz w:val="18"/>
        </w:rPr>
      </w:pPr>
      <w:r>
        <w:rPr>
          <w:sz w:val="18"/>
        </w:rPr>
        <w:t>(imię i nazwisko dziecka/ucznia)</w:t>
      </w:r>
    </w:p>
    <w:p w14:paraId="5C52619A" w14:textId="77777777" w:rsidR="002F581E" w:rsidRDefault="002F581E" w:rsidP="002F581E">
      <w:pPr>
        <w:jc w:val="both"/>
      </w:pPr>
      <w:r>
        <w:t>...........................................................              .................................................................................</w:t>
      </w:r>
    </w:p>
    <w:p w14:paraId="02D4F7D8" w14:textId="0E1CEC9D" w:rsidR="002F581E" w:rsidRPr="002F581E" w:rsidRDefault="002F581E" w:rsidP="002F581E">
      <w:pPr>
        <w:spacing w:after="300"/>
        <w:jc w:val="both"/>
        <w:rPr>
          <w:sz w:val="18"/>
        </w:rPr>
      </w:pPr>
      <w:r>
        <w:rPr>
          <w:sz w:val="18"/>
        </w:rPr>
        <w:t xml:space="preserve">             (data urodzenia dziecka/ucznia)</w:t>
      </w:r>
      <w:r>
        <w:rPr>
          <w:sz w:val="18"/>
        </w:rPr>
        <w:tab/>
      </w:r>
      <w:r>
        <w:rPr>
          <w:sz w:val="18"/>
        </w:rPr>
        <w:tab/>
        <w:t xml:space="preserve">   (oznaczenie oddziału w przedszkolu/szkole/ośrodku/placówce)</w:t>
      </w:r>
    </w:p>
    <w:p w14:paraId="1B6BD3CB" w14:textId="31E0CAB7" w:rsidR="00FE6C20" w:rsidRPr="002F581E" w:rsidRDefault="00382AB7" w:rsidP="00A95CB7">
      <w:pPr>
        <w:spacing w:after="200"/>
        <w:jc w:val="center"/>
      </w:pPr>
      <w:r w:rsidRPr="002F581E">
        <w:rPr>
          <w:b/>
          <w:bCs/>
        </w:rPr>
        <w:t>d</w:t>
      </w:r>
      <w:r w:rsidR="00AE7EA9" w:rsidRPr="002F581E">
        <w:rPr>
          <w:b/>
          <w:bCs/>
        </w:rPr>
        <w:t>ata sporządzenia opinii</w:t>
      </w:r>
      <w:r w:rsidR="002F581E">
        <w:rPr>
          <w:b/>
          <w:bCs/>
        </w:rPr>
        <w:t xml:space="preserve">: </w:t>
      </w:r>
      <w:r w:rsidR="00947EC1">
        <w:t>.................................................</w:t>
      </w:r>
    </w:p>
    <w:p w14:paraId="3998FA69" w14:textId="77777777" w:rsidR="002F581E" w:rsidRPr="00A95CB7" w:rsidRDefault="002F581E" w:rsidP="002F581E">
      <w:pPr>
        <w:rPr>
          <w:sz w:val="18"/>
          <w:szCs w:val="18"/>
          <w:u w:val="single"/>
        </w:rPr>
      </w:pPr>
      <w:r w:rsidRPr="00A95CB7">
        <w:rPr>
          <w:sz w:val="18"/>
          <w:szCs w:val="18"/>
          <w:u w:val="single"/>
        </w:rPr>
        <w:t>Ważne wskazówki do wypełniania:</w:t>
      </w:r>
    </w:p>
    <w:p w14:paraId="3CCB60A4" w14:textId="7F5F0C29" w:rsidR="002F581E" w:rsidRPr="00A95CB7" w:rsidRDefault="002F581E" w:rsidP="002F581E">
      <w:pPr>
        <w:numPr>
          <w:ilvl w:val="0"/>
          <w:numId w:val="40"/>
        </w:numPr>
        <w:ind w:left="426"/>
        <w:jc w:val="both"/>
        <w:rPr>
          <w:sz w:val="18"/>
          <w:szCs w:val="18"/>
        </w:rPr>
      </w:pPr>
      <w:r w:rsidRPr="00A95CB7">
        <w:rPr>
          <w:b/>
          <w:bCs/>
          <w:sz w:val="18"/>
          <w:szCs w:val="18"/>
        </w:rPr>
        <w:t>Oryginał</w:t>
      </w:r>
      <w:r w:rsidRPr="00A95CB7">
        <w:rPr>
          <w:sz w:val="18"/>
          <w:szCs w:val="18"/>
        </w:rPr>
        <w:t xml:space="preserve"> opinii wydaje się </w:t>
      </w:r>
      <w:r w:rsidRPr="00A95CB7">
        <w:rPr>
          <w:b/>
          <w:bCs/>
          <w:sz w:val="18"/>
          <w:szCs w:val="18"/>
        </w:rPr>
        <w:t>w terminie</w:t>
      </w:r>
      <w:r w:rsidRPr="00A95CB7">
        <w:rPr>
          <w:sz w:val="18"/>
          <w:szCs w:val="18"/>
        </w:rPr>
        <w:t xml:space="preserve"> </w:t>
      </w:r>
      <w:r w:rsidRPr="00A95CB7">
        <w:rPr>
          <w:b/>
          <w:bCs/>
          <w:sz w:val="18"/>
          <w:szCs w:val="18"/>
        </w:rPr>
        <w:t>10 dni</w:t>
      </w:r>
      <w:r w:rsidRPr="00A95CB7">
        <w:rPr>
          <w:sz w:val="18"/>
          <w:szCs w:val="18"/>
        </w:rPr>
        <w:t xml:space="preserve"> od dnia otrzymania prośby od przewodniczącego zespołu</w:t>
      </w:r>
      <w:r w:rsidR="00A95CB7" w:rsidRPr="00A95CB7">
        <w:rPr>
          <w:sz w:val="18"/>
          <w:szCs w:val="18"/>
        </w:rPr>
        <w:t xml:space="preserve"> </w:t>
      </w:r>
      <w:r w:rsidR="00A95CB7" w:rsidRPr="00A95CB7">
        <w:rPr>
          <w:sz w:val="18"/>
          <w:szCs w:val="18"/>
        </w:rPr>
        <w:br/>
      </w:r>
      <w:r w:rsidRPr="00A95CB7">
        <w:rPr>
          <w:sz w:val="18"/>
          <w:szCs w:val="18"/>
        </w:rPr>
        <w:t>lub wnioskodawcy.</w:t>
      </w:r>
    </w:p>
    <w:p w14:paraId="61474CE4" w14:textId="3692F871" w:rsidR="002F581E" w:rsidRPr="00A95CB7" w:rsidRDefault="002F581E" w:rsidP="002F581E">
      <w:pPr>
        <w:numPr>
          <w:ilvl w:val="0"/>
          <w:numId w:val="40"/>
        </w:numPr>
        <w:ind w:left="426"/>
        <w:jc w:val="both"/>
        <w:rPr>
          <w:sz w:val="18"/>
          <w:szCs w:val="18"/>
        </w:rPr>
      </w:pPr>
      <w:r w:rsidRPr="00A95CB7">
        <w:rPr>
          <w:sz w:val="18"/>
          <w:szCs w:val="18"/>
        </w:rPr>
        <w:t>Dodatkowo</w:t>
      </w:r>
      <w:r w:rsidRPr="00A95CB7">
        <w:rPr>
          <w:b/>
          <w:bCs/>
          <w:sz w:val="18"/>
          <w:szCs w:val="18"/>
        </w:rPr>
        <w:t xml:space="preserve"> </w:t>
      </w:r>
      <w:r w:rsidRPr="00A95CB7">
        <w:rPr>
          <w:sz w:val="18"/>
          <w:szCs w:val="18"/>
        </w:rPr>
        <w:t>kopię opinii dyrektor przekazuje rodzicom</w:t>
      </w:r>
      <w:r w:rsidRPr="00A95CB7">
        <w:rPr>
          <w:rStyle w:val="Odwoanieprzypisudolnego"/>
          <w:sz w:val="18"/>
          <w:szCs w:val="18"/>
        </w:rPr>
        <w:footnoteReference w:id="1"/>
      </w:r>
      <w:r w:rsidRPr="00A95CB7">
        <w:rPr>
          <w:sz w:val="18"/>
          <w:szCs w:val="18"/>
        </w:rPr>
        <w:t xml:space="preserve"> dziecka lub pełnoletniemu uczniowi.</w:t>
      </w:r>
    </w:p>
    <w:p w14:paraId="075DB474" w14:textId="3521F5F4" w:rsidR="002F581E" w:rsidRPr="00A95CB7" w:rsidRDefault="002F581E" w:rsidP="002F581E">
      <w:pPr>
        <w:numPr>
          <w:ilvl w:val="0"/>
          <w:numId w:val="40"/>
        </w:numPr>
        <w:ind w:left="426"/>
        <w:jc w:val="both"/>
        <w:rPr>
          <w:sz w:val="18"/>
          <w:szCs w:val="18"/>
        </w:rPr>
      </w:pPr>
      <w:r w:rsidRPr="00A95CB7">
        <w:rPr>
          <w:sz w:val="18"/>
          <w:szCs w:val="18"/>
        </w:rPr>
        <w:t xml:space="preserve">Opis funkcjonowania w punkcie II powinien być sformułowany na podstawie </w:t>
      </w:r>
      <w:r w:rsidR="00F70AFB" w:rsidRPr="00A95CB7">
        <w:rPr>
          <w:sz w:val="18"/>
          <w:szCs w:val="18"/>
        </w:rPr>
        <w:t xml:space="preserve">obiektywnej </w:t>
      </w:r>
      <w:r w:rsidRPr="00A95CB7">
        <w:rPr>
          <w:sz w:val="18"/>
          <w:szCs w:val="18"/>
          <w:u w:val="single"/>
        </w:rPr>
        <w:t>obserwacji</w:t>
      </w:r>
      <w:r w:rsidRPr="00A95CB7">
        <w:rPr>
          <w:sz w:val="18"/>
          <w:szCs w:val="18"/>
        </w:rPr>
        <w:t xml:space="preserve"> zachowania</w:t>
      </w:r>
      <w:r w:rsidR="00A95CB7" w:rsidRPr="00A95CB7">
        <w:rPr>
          <w:sz w:val="18"/>
          <w:szCs w:val="18"/>
        </w:rPr>
        <w:t xml:space="preserve"> </w:t>
      </w:r>
      <w:r w:rsidRPr="00A95CB7">
        <w:rPr>
          <w:sz w:val="18"/>
          <w:szCs w:val="18"/>
        </w:rPr>
        <w:t>dziecka w naturalnym środowisku przedszkola</w:t>
      </w:r>
      <w:r w:rsidR="00F70AFB" w:rsidRPr="00A95CB7">
        <w:rPr>
          <w:sz w:val="18"/>
          <w:szCs w:val="18"/>
        </w:rPr>
        <w:t>,</w:t>
      </w:r>
      <w:r w:rsidRPr="00A95CB7">
        <w:rPr>
          <w:sz w:val="18"/>
          <w:szCs w:val="18"/>
        </w:rPr>
        <w:t xml:space="preserve"> szkoły</w:t>
      </w:r>
      <w:r w:rsidR="00F70AFB" w:rsidRPr="00A95CB7">
        <w:rPr>
          <w:sz w:val="18"/>
          <w:szCs w:val="18"/>
        </w:rPr>
        <w:t>, ośrodka lub placówki</w:t>
      </w:r>
      <w:r w:rsidRPr="00A95CB7">
        <w:rPr>
          <w:sz w:val="18"/>
          <w:szCs w:val="18"/>
        </w:rPr>
        <w:t>.</w:t>
      </w:r>
    </w:p>
    <w:p w14:paraId="10BC57C1" w14:textId="44A7EBE6" w:rsidR="00AE7EA9" w:rsidRPr="00A95CB7" w:rsidRDefault="002F581E" w:rsidP="00947EC1">
      <w:pPr>
        <w:numPr>
          <w:ilvl w:val="0"/>
          <w:numId w:val="40"/>
        </w:numPr>
        <w:spacing w:after="160"/>
        <w:ind w:left="425" w:hanging="357"/>
        <w:jc w:val="both"/>
        <w:rPr>
          <w:sz w:val="18"/>
          <w:szCs w:val="18"/>
        </w:rPr>
      </w:pPr>
      <w:r w:rsidRPr="00A95CB7">
        <w:rPr>
          <w:sz w:val="18"/>
          <w:szCs w:val="18"/>
        </w:rPr>
        <w:t xml:space="preserve">Przy opisie obszarów ICF należy wziąć pod uwagę zarówno </w:t>
      </w:r>
      <w:r w:rsidRPr="00A95CB7">
        <w:rPr>
          <w:sz w:val="18"/>
          <w:szCs w:val="18"/>
          <w:u w:val="single"/>
        </w:rPr>
        <w:t>bariery</w:t>
      </w:r>
      <w:r w:rsidRPr="00A95CB7">
        <w:rPr>
          <w:sz w:val="18"/>
          <w:szCs w:val="18"/>
        </w:rPr>
        <w:t xml:space="preserve">, jak i </w:t>
      </w:r>
      <w:r w:rsidRPr="00A95CB7">
        <w:rPr>
          <w:sz w:val="18"/>
          <w:szCs w:val="18"/>
          <w:u w:val="single"/>
        </w:rPr>
        <w:t>ułatwienia</w:t>
      </w:r>
      <w:r w:rsidRPr="00A95CB7">
        <w:rPr>
          <w:sz w:val="18"/>
          <w:szCs w:val="18"/>
        </w:rPr>
        <w:t xml:space="preserve"> występujące w środowisku nauczania.</w:t>
      </w:r>
    </w:p>
    <w:p w14:paraId="5E721684" w14:textId="75BB1A52" w:rsidR="002F581E" w:rsidRPr="002F581E" w:rsidRDefault="40EDB431" w:rsidP="00F70AFB">
      <w:pPr>
        <w:pStyle w:val="Akapitzlist"/>
        <w:numPr>
          <w:ilvl w:val="0"/>
          <w:numId w:val="23"/>
        </w:numPr>
        <w:spacing w:after="120" w:line="257" w:lineRule="auto"/>
        <w:ind w:left="283" w:hanging="425"/>
        <w:contextualSpacing w:val="0"/>
        <w:jc w:val="both"/>
        <w:rPr>
          <w:rFonts w:eastAsia="Calibri"/>
          <w:b/>
          <w:bCs/>
        </w:rPr>
      </w:pPr>
      <w:r w:rsidRPr="758B2E3C">
        <w:rPr>
          <w:rFonts w:eastAsia="Calibri"/>
          <w:b/>
          <w:bCs/>
        </w:rPr>
        <w:t>INFORMACJA O FUNKCJONOWANIU</w:t>
      </w:r>
      <w:r w:rsidR="66EFFCBB" w:rsidRPr="758B2E3C">
        <w:rPr>
          <w:rFonts w:eastAsia="Calibri"/>
          <w:b/>
          <w:bCs/>
        </w:rPr>
        <w:t xml:space="preserve"> </w:t>
      </w:r>
      <w:r w:rsidR="5EA4724C" w:rsidRPr="758B2E3C">
        <w:rPr>
          <w:rFonts w:eastAsia="Calibri"/>
          <w:b/>
          <w:bCs/>
        </w:rPr>
        <w:t>DZIECKA/UCZNIA</w:t>
      </w:r>
      <w:r w:rsidR="42FE44AE" w:rsidRPr="758B2E3C">
        <w:rPr>
          <w:rFonts w:eastAsia="Calibri"/>
        </w:rPr>
        <w:t xml:space="preserve"> </w:t>
      </w:r>
      <w:r w:rsidR="66EFFCBB" w:rsidRPr="00153970">
        <w:rPr>
          <w:rFonts w:eastAsia="Calibri"/>
          <w:b/>
          <w:bCs/>
          <w:sz w:val="20"/>
          <w:szCs w:val="20"/>
        </w:rPr>
        <w:t>(zgodnie z § 7 ust. 6 pkt 3 oraz ust. 7)</w:t>
      </w:r>
    </w:p>
    <w:p w14:paraId="057D6C59" w14:textId="0D5830AA" w:rsidR="4107DE56" w:rsidRDefault="66EFFCBB" w:rsidP="00F70AFB">
      <w:pPr>
        <w:spacing w:after="120" w:line="257" w:lineRule="auto"/>
        <w:ind w:left="272"/>
        <w:jc w:val="both"/>
        <w:rPr>
          <w:rFonts w:eastAsia="Calibri"/>
          <w:i/>
          <w:iCs/>
          <w:sz w:val="20"/>
          <w:szCs w:val="20"/>
        </w:rPr>
      </w:pPr>
      <w:r w:rsidRPr="00F70AFB">
        <w:rPr>
          <w:rFonts w:eastAsia="Calibri"/>
          <w:i/>
          <w:iCs/>
          <w:sz w:val="20"/>
          <w:szCs w:val="20"/>
        </w:rPr>
        <w:t xml:space="preserve">Poniższe punkty należy wypełnić na podstawie wyników obserwacji </w:t>
      </w:r>
      <w:r w:rsidR="00153970" w:rsidRPr="00F70AFB">
        <w:rPr>
          <w:rFonts w:eastAsia="Calibri"/>
          <w:i/>
          <w:iCs/>
          <w:sz w:val="20"/>
          <w:szCs w:val="20"/>
        </w:rPr>
        <w:t>oraz</w:t>
      </w:r>
      <w:r w:rsidRPr="00F70AFB">
        <w:rPr>
          <w:rFonts w:eastAsia="Calibri"/>
          <w:i/>
          <w:iCs/>
          <w:sz w:val="20"/>
          <w:szCs w:val="20"/>
        </w:rPr>
        <w:t xml:space="preserve"> działań diagnostycznych prowadzonych w </w:t>
      </w:r>
      <w:r w:rsidR="19767469" w:rsidRPr="00F70AFB">
        <w:rPr>
          <w:rFonts w:eastAsia="Calibri"/>
          <w:i/>
          <w:iCs/>
          <w:sz w:val="20"/>
          <w:szCs w:val="20"/>
        </w:rPr>
        <w:t>przedszkolu/szkole/ośrodku/p</w:t>
      </w:r>
      <w:r w:rsidRPr="00F70AFB">
        <w:rPr>
          <w:rFonts w:eastAsia="Calibri"/>
          <w:i/>
          <w:iCs/>
          <w:sz w:val="20"/>
          <w:szCs w:val="20"/>
        </w:rPr>
        <w:t>lacówce</w:t>
      </w:r>
      <w:r w:rsidR="4B60CDD1" w:rsidRPr="00F70AFB">
        <w:rPr>
          <w:rFonts w:eastAsia="Calibri"/>
          <w:i/>
          <w:iCs/>
          <w:sz w:val="20"/>
          <w:szCs w:val="20"/>
        </w:rPr>
        <w:t xml:space="preserve">, np. przy użyciu </w:t>
      </w:r>
      <w:bookmarkStart w:id="0" w:name="_Hlk235621102"/>
      <w:r w:rsidR="4B60CDD1" w:rsidRPr="00F70AFB">
        <w:rPr>
          <w:rFonts w:eastAsia="Calibri"/>
          <w:i/>
          <w:iCs/>
          <w:sz w:val="20"/>
          <w:szCs w:val="20"/>
        </w:rPr>
        <w:t>Kwestionariusza Szkolnej Oceny Funkcjonalnej</w:t>
      </w:r>
      <w:r w:rsidR="390735FA" w:rsidRPr="00F70AFB">
        <w:rPr>
          <w:rFonts w:eastAsia="Calibri"/>
          <w:i/>
          <w:iCs/>
          <w:sz w:val="20"/>
          <w:szCs w:val="20"/>
        </w:rPr>
        <w:t xml:space="preserve"> </w:t>
      </w:r>
      <w:r w:rsidR="0C63B118" w:rsidRPr="00F70AFB">
        <w:rPr>
          <w:rFonts w:eastAsia="Calibri"/>
          <w:i/>
          <w:iCs/>
          <w:sz w:val="20"/>
          <w:szCs w:val="20"/>
        </w:rPr>
        <w:t>(</w:t>
      </w:r>
      <w:r w:rsidR="4B60CDD1" w:rsidRPr="00F70AFB">
        <w:rPr>
          <w:rFonts w:eastAsia="Calibri"/>
          <w:i/>
          <w:iCs/>
          <w:sz w:val="20"/>
          <w:szCs w:val="20"/>
        </w:rPr>
        <w:t>KSZOF)</w:t>
      </w:r>
      <w:r w:rsidR="00D528F1">
        <w:rPr>
          <w:rFonts w:eastAsia="Calibri"/>
          <w:i/>
          <w:iCs/>
          <w:sz w:val="20"/>
          <w:szCs w:val="20"/>
        </w:rPr>
        <w:t xml:space="preserve"> </w:t>
      </w:r>
      <w:r w:rsidR="00431989" w:rsidRPr="00F70AFB">
        <w:rPr>
          <w:rFonts w:eastAsia="Calibri"/>
          <w:i/>
          <w:iCs/>
          <w:sz w:val="20"/>
          <w:szCs w:val="20"/>
        </w:rPr>
        <w:t xml:space="preserve">lub </w:t>
      </w:r>
      <w:proofErr w:type="spellStart"/>
      <w:r w:rsidR="00BB6F35" w:rsidRPr="00F70AFB">
        <w:rPr>
          <w:rFonts w:eastAsia="Calibri"/>
          <w:i/>
          <w:iCs/>
          <w:sz w:val="20"/>
          <w:szCs w:val="20"/>
        </w:rPr>
        <w:t>Skriningu</w:t>
      </w:r>
      <w:proofErr w:type="spellEnd"/>
      <w:r w:rsidR="00431989" w:rsidRPr="00F70AFB">
        <w:rPr>
          <w:rFonts w:eastAsia="Calibri"/>
          <w:i/>
          <w:iCs/>
          <w:sz w:val="20"/>
          <w:szCs w:val="20"/>
        </w:rPr>
        <w:t xml:space="preserve"> Rozwoju Małego Dziecka (SRMD)</w:t>
      </w:r>
      <w:r w:rsidRPr="00F70AFB">
        <w:rPr>
          <w:rFonts w:eastAsia="Calibri"/>
          <w:i/>
          <w:iCs/>
          <w:sz w:val="20"/>
          <w:szCs w:val="20"/>
        </w:rPr>
        <w:t>.</w:t>
      </w:r>
      <w:bookmarkEnd w:id="0"/>
    </w:p>
    <w:p w14:paraId="7A59A77E" w14:textId="1315DC91" w:rsidR="000A04C1" w:rsidRPr="000A04C1" w:rsidRDefault="7270D9A8" w:rsidP="006176A9">
      <w:pPr>
        <w:spacing w:after="160" w:line="257" w:lineRule="auto"/>
        <w:ind w:left="272" w:hanging="272"/>
        <w:jc w:val="both"/>
        <w:rPr>
          <w:rFonts w:eastAsia="Calibri"/>
        </w:rPr>
      </w:pPr>
      <w:r w:rsidRPr="758B2E3C">
        <w:rPr>
          <w:rFonts w:eastAsia="Calibri"/>
          <w:b/>
          <w:bCs/>
        </w:rPr>
        <w:t>1. Mocne strony i uzdolnienia dziecka/ucznia</w:t>
      </w:r>
      <w:r w:rsidR="2F3974F4" w:rsidRPr="758B2E3C">
        <w:rPr>
          <w:rFonts w:eastAsia="Calibri"/>
          <w:b/>
          <w:bCs/>
        </w:rPr>
        <w:t xml:space="preserve"> </w:t>
      </w:r>
      <w:r w:rsidRPr="758B2E3C">
        <w:rPr>
          <w:rFonts w:eastAsia="Calibri"/>
        </w:rPr>
        <w:t>(np. zainteresowania, talenty plastyczne, muzyczne, sportowe, motywacja do wybranych zadań)</w:t>
      </w:r>
      <w:r w:rsidR="0F4AF9B1" w:rsidRPr="758B2E3C">
        <w:rPr>
          <w:rFonts w:eastAsia="Calibri"/>
        </w:rPr>
        <w:t>:</w:t>
      </w:r>
    </w:p>
    <w:p w14:paraId="7115F1DF" w14:textId="71ECF12B" w:rsidR="00BB6CA9" w:rsidRDefault="00BB6CA9" w:rsidP="00BB6CA9">
      <w:pPr>
        <w:spacing w:line="360" w:lineRule="auto"/>
        <w:ind w:left="27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</w:t>
      </w:r>
    </w:p>
    <w:p w14:paraId="2FA403A4" w14:textId="3D18A811" w:rsidR="00BB6CA9" w:rsidRDefault="0073476A" w:rsidP="0073476A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</w:t>
      </w:r>
    </w:p>
    <w:p w14:paraId="1A0E8DE6" w14:textId="41946DB1" w:rsidR="00BC28AC" w:rsidRDefault="5CF5E358" w:rsidP="00BC28AC">
      <w:pPr>
        <w:spacing w:after="120" w:line="257" w:lineRule="auto"/>
        <w:ind w:left="272" w:hanging="272"/>
        <w:jc w:val="both"/>
        <w:rPr>
          <w:rFonts w:eastAsia="Calibri"/>
        </w:rPr>
      </w:pPr>
      <w:r w:rsidRPr="758B2E3C">
        <w:rPr>
          <w:rFonts w:eastAsia="Calibri"/>
          <w:b/>
          <w:bCs/>
        </w:rPr>
        <w:t xml:space="preserve">2. </w:t>
      </w:r>
      <w:r w:rsidR="00BC28AC" w:rsidRPr="000F4011">
        <w:rPr>
          <w:rFonts w:eastAsia="Calibri"/>
          <w:b/>
          <w:bCs/>
        </w:rPr>
        <w:t xml:space="preserve">Funkcjonowanie dziecka/ucznia (aktywność i </w:t>
      </w:r>
      <w:r w:rsidR="001F67B1">
        <w:rPr>
          <w:rFonts w:eastAsia="Calibri"/>
          <w:b/>
          <w:bCs/>
        </w:rPr>
        <w:t>uczestniczenie</w:t>
      </w:r>
      <w:r w:rsidR="00BC28AC" w:rsidRPr="000F4011">
        <w:rPr>
          <w:rFonts w:eastAsia="Calibri"/>
          <w:b/>
          <w:bCs/>
        </w:rPr>
        <w:t xml:space="preserve">) w obszarach określonych </w:t>
      </w:r>
      <w:r w:rsidR="00F70AFB" w:rsidRPr="000F4011">
        <w:rPr>
          <w:rFonts w:eastAsia="Calibri"/>
          <w:b/>
          <w:bCs/>
        </w:rPr>
        <w:br/>
      </w:r>
      <w:r w:rsidR="00BC28AC" w:rsidRPr="000F4011">
        <w:rPr>
          <w:rFonts w:eastAsia="Calibri"/>
          <w:b/>
          <w:bCs/>
        </w:rPr>
        <w:t>w Międzynarodowej Klasyfikacji Funkcjonowania, Niepełnosprawności i Zdrowia (ICF), adekwatnie do wieku oraz poziomu rozwoju psychofizycznego</w:t>
      </w:r>
      <w:r w:rsidR="00F70AFB" w:rsidRPr="000F4011">
        <w:rPr>
          <w:rFonts w:eastAsia="Calibri"/>
          <w:b/>
          <w:bCs/>
        </w:rPr>
        <w:t>:</w:t>
      </w:r>
    </w:p>
    <w:p w14:paraId="102F4C36" w14:textId="03FEBD9A" w:rsidR="5CF5E358" w:rsidRDefault="5CF5E358" w:rsidP="758B2E3C">
      <w:pPr>
        <w:pStyle w:val="Akapitzlist"/>
        <w:numPr>
          <w:ilvl w:val="0"/>
          <w:numId w:val="17"/>
        </w:numPr>
        <w:tabs>
          <w:tab w:val="left" w:pos="567"/>
        </w:tabs>
        <w:ind w:left="630"/>
        <w:jc w:val="both"/>
        <w:rPr>
          <w:rFonts w:eastAsia="Calibri"/>
        </w:rPr>
      </w:pPr>
      <w:r w:rsidRPr="758B2E3C">
        <w:rPr>
          <w:rFonts w:eastAsia="Calibri"/>
          <w:b/>
          <w:bCs/>
        </w:rPr>
        <w:t>Uczenie się i stosowanie wiedzy</w:t>
      </w:r>
      <w:r w:rsidR="0A997EA1" w:rsidRPr="758B2E3C">
        <w:rPr>
          <w:rFonts w:eastAsia="Calibri"/>
          <w:b/>
          <w:bCs/>
        </w:rPr>
        <w:t xml:space="preserve"> </w:t>
      </w:r>
      <w:r w:rsidRPr="758B2E3C">
        <w:rPr>
          <w:rFonts w:eastAsia="Calibri"/>
        </w:rPr>
        <w:t>(np. koncentracja, zapamiętywanie, tempo pracy)</w:t>
      </w:r>
      <w:r w:rsidR="0D64491F" w:rsidRPr="758B2E3C">
        <w:rPr>
          <w:rFonts w:eastAsia="Calibri"/>
        </w:rPr>
        <w:t>:</w:t>
      </w:r>
    </w:p>
    <w:p w14:paraId="2C13009D" w14:textId="77777777" w:rsidR="009C1F2F" w:rsidRPr="009C1F2F" w:rsidRDefault="009C1F2F" w:rsidP="758B2E3C">
      <w:pPr>
        <w:pStyle w:val="Akapitzlist"/>
        <w:tabs>
          <w:tab w:val="left" w:pos="567"/>
        </w:tabs>
        <w:ind w:left="630" w:hanging="360"/>
        <w:jc w:val="both"/>
        <w:rPr>
          <w:rFonts w:eastAsia="Calibri"/>
          <w:sz w:val="16"/>
          <w:szCs w:val="16"/>
        </w:rPr>
      </w:pPr>
    </w:p>
    <w:p w14:paraId="700B4B71" w14:textId="07DA8355" w:rsidR="00E338C9" w:rsidRPr="00CD31F0" w:rsidRDefault="3EE9C2ED" w:rsidP="758B2E3C">
      <w:pPr>
        <w:pStyle w:val="Akapitzlist"/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mocne strony:</w:t>
      </w:r>
      <w:r w:rsidR="00DF74D8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</w:t>
      </w:r>
      <w:r w:rsidR="08C92AEF" w:rsidRPr="758B2E3C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</w:t>
      </w:r>
      <w:r w:rsidR="00DF74D8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</w:t>
      </w:r>
      <w:r w:rsidR="767DAEA6" w:rsidRPr="758B2E3C">
        <w:rPr>
          <w:rFonts w:eastAsia="Calibri"/>
          <w:sz w:val="23"/>
          <w:szCs w:val="23"/>
        </w:rPr>
        <w:t>.....</w:t>
      </w:r>
    </w:p>
    <w:p w14:paraId="7E0DA3CC" w14:textId="64ED0BC6" w:rsidR="3EE9C2ED" w:rsidRDefault="3EE9C2ED" w:rsidP="0073476A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758B2E3C">
        <w:rPr>
          <w:rFonts w:eastAsia="Calibri"/>
          <w:sz w:val="23"/>
          <w:szCs w:val="23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20A38871" w:rsidRPr="758B2E3C">
        <w:rPr>
          <w:rFonts w:eastAsia="Calibri"/>
          <w:sz w:val="23"/>
          <w:szCs w:val="23"/>
        </w:rPr>
        <w:t>.........................................</w:t>
      </w:r>
      <w:r w:rsidR="00DF74D8">
        <w:rPr>
          <w:rFonts w:eastAsia="Calibri"/>
          <w:sz w:val="23"/>
          <w:szCs w:val="23"/>
        </w:rPr>
        <w:t>.</w:t>
      </w:r>
      <w:r w:rsidR="20A38871" w:rsidRPr="758B2E3C">
        <w:rPr>
          <w:rFonts w:eastAsia="Calibri"/>
          <w:sz w:val="23"/>
          <w:szCs w:val="23"/>
        </w:rPr>
        <w:t>...</w:t>
      </w:r>
    </w:p>
    <w:p w14:paraId="4CDD1A00" w14:textId="74E99819" w:rsidR="3EE9C2ED" w:rsidRDefault="3EE9C2ED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trudności:</w:t>
      </w:r>
      <w:r w:rsidR="00DF74D8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</w:t>
      </w:r>
      <w:r w:rsidR="00DF74D8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</w:t>
      </w:r>
      <w:r w:rsidR="3B545394" w:rsidRPr="758B2E3C">
        <w:rPr>
          <w:rFonts w:eastAsia="Calibri"/>
          <w:sz w:val="23"/>
          <w:szCs w:val="23"/>
        </w:rPr>
        <w:t>.</w:t>
      </w:r>
    </w:p>
    <w:p w14:paraId="4D1F5C85" w14:textId="422C8158" w:rsidR="758B2E3C" w:rsidRDefault="3EE9C2ED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763F2535" w:rsidRPr="758B2E3C">
        <w:rPr>
          <w:rFonts w:eastAsia="Calibri"/>
          <w:sz w:val="23"/>
          <w:szCs w:val="23"/>
        </w:rPr>
        <w:t>...........................</w:t>
      </w:r>
      <w:r w:rsidR="00DF74D8">
        <w:rPr>
          <w:rFonts w:eastAsia="Calibri"/>
          <w:sz w:val="23"/>
          <w:szCs w:val="23"/>
        </w:rPr>
        <w:t>.</w:t>
      </w:r>
      <w:r w:rsidR="763F2535" w:rsidRPr="758B2E3C">
        <w:rPr>
          <w:rFonts w:eastAsia="Calibri"/>
          <w:sz w:val="23"/>
          <w:szCs w:val="23"/>
        </w:rPr>
        <w:t>.............</w:t>
      </w:r>
    </w:p>
    <w:p w14:paraId="51D73F4F" w14:textId="3D4CFFB4" w:rsidR="5675F1EE" w:rsidRDefault="7219DE53" w:rsidP="0073476A">
      <w:pPr>
        <w:pStyle w:val="Akapitzlist"/>
        <w:numPr>
          <w:ilvl w:val="0"/>
          <w:numId w:val="15"/>
        </w:numPr>
        <w:spacing w:after="120" w:line="257" w:lineRule="auto"/>
        <w:ind w:left="629" w:hanging="357"/>
        <w:contextualSpacing w:val="0"/>
        <w:jc w:val="both"/>
        <w:rPr>
          <w:rFonts w:eastAsia="Calibri"/>
        </w:rPr>
      </w:pPr>
      <w:r w:rsidRPr="758B2E3C">
        <w:rPr>
          <w:rFonts w:eastAsia="Calibri"/>
          <w:b/>
          <w:bCs/>
        </w:rPr>
        <w:t>Porozumiewanie się</w:t>
      </w:r>
      <w:r w:rsidR="00431989">
        <w:rPr>
          <w:rFonts w:eastAsia="Calibri"/>
          <w:b/>
          <w:bCs/>
        </w:rPr>
        <w:t xml:space="preserve"> </w:t>
      </w:r>
      <w:r w:rsidRPr="758B2E3C">
        <w:rPr>
          <w:rFonts w:eastAsia="Calibri"/>
        </w:rPr>
        <w:t>(np. jakość komunikacji, rozumienie poleceń, inicjowanie</w:t>
      </w:r>
      <w:r w:rsidR="0073476A">
        <w:rPr>
          <w:rFonts w:eastAsia="Calibri"/>
        </w:rPr>
        <w:t xml:space="preserve"> </w:t>
      </w:r>
      <w:r w:rsidRPr="758B2E3C">
        <w:rPr>
          <w:rFonts w:eastAsia="Calibri"/>
        </w:rPr>
        <w:t>rozmowy)</w:t>
      </w:r>
      <w:r w:rsidR="3ED8EC9F" w:rsidRPr="758B2E3C">
        <w:rPr>
          <w:rFonts w:eastAsia="Calibri"/>
        </w:rPr>
        <w:t>:</w:t>
      </w:r>
    </w:p>
    <w:p w14:paraId="32583B94" w14:textId="66FA41C4" w:rsidR="5675F1EE" w:rsidRDefault="0D5604B4" w:rsidP="758B2E3C">
      <w:pPr>
        <w:pStyle w:val="Akapitzlist"/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mocne strony: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</w:t>
      </w:r>
    </w:p>
    <w:p w14:paraId="60EE16EB" w14:textId="5BA55B07" w:rsidR="5675F1EE" w:rsidRDefault="0D5604B4" w:rsidP="0073476A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</w:t>
      </w:r>
    </w:p>
    <w:p w14:paraId="2D0E2D05" w14:textId="71A1EFFC" w:rsidR="5675F1EE" w:rsidRDefault="0D5604B4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trudności: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</w:t>
      </w:r>
    </w:p>
    <w:p w14:paraId="1DDB1ADC" w14:textId="4D7FBF07" w:rsidR="5675F1EE" w:rsidRPr="0097404C" w:rsidRDefault="0D5604B4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....................</w:t>
      </w:r>
    </w:p>
    <w:p w14:paraId="207AE986" w14:textId="77777777" w:rsidR="00A95CB7" w:rsidRPr="00A95CB7" w:rsidRDefault="00A95CB7" w:rsidP="00A95CB7">
      <w:pPr>
        <w:pStyle w:val="Akapitzlist"/>
        <w:numPr>
          <w:ilvl w:val="0"/>
          <w:numId w:val="15"/>
        </w:numPr>
        <w:ind w:left="629" w:hanging="357"/>
        <w:contextualSpacing w:val="0"/>
        <w:jc w:val="both"/>
      </w:pPr>
    </w:p>
    <w:p w14:paraId="2D7662D8" w14:textId="481030B2" w:rsidR="00A95CB7" w:rsidRPr="00A95CB7" w:rsidRDefault="00A95CB7" w:rsidP="00A95CB7">
      <w:pPr>
        <w:pStyle w:val="Akapitzlist"/>
        <w:numPr>
          <w:ilvl w:val="0"/>
          <w:numId w:val="41"/>
        </w:numPr>
        <w:spacing w:after="120"/>
        <w:ind w:left="709" w:hanging="357"/>
        <w:contextualSpacing w:val="0"/>
        <w:jc w:val="both"/>
      </w:pPr>
      <w:bookmarkStart w:id="1" w:name="_Hlk235618514"/>
      <w:r>
        <w:rPr>
          <w:rFonts w:eastAsia="Calibri"/>
          <w:b/>
          <w:bCs/>
        </w:rPr>
        <w:t>W przypadku dziecka do ukończenia wychowania przedszkolnego</w:t>
      </w:r>
      <w:r w:rsidR="00877CBD">
        <w:rPr>
          <w:rFonts w:eastAsia="Calibri"/>
          <w:b/>
          <w:bCs/>
        </w:rPr>
        <w:t xml:space="preserve"> – </w:t>
      </w:r>
      <w:r w:rsidRPr="00877CBD">
        <w:rPr>
          <w:rFonts w:eastAsia="Calibri"/>
        </w:rPr>
        <w:t>zachowania społeczne we wzajemnych kontaktach, przystosowanie społeczne i emocjonalne</w:t>
      </w:r>
    </w:p>
    <w:p w14:paraId="154A6BDC" w14:textId="15E3CF46" w:rsidR="00A95CB7" w:rsidRPr="00A95CB7" w:rsidRDefault="00A95CB7" w:rsidP="00A95CB7">
      <w:pPr>
        <w:pStyle w:val="Akapitzlist"/>
        <w:numPr>
          <w:ilvl w:val="0"/>
          <w:numId w:val="41"/>
        </w:numPr>
        <w:spacing w:after="120"/>
        <w:ind w:left="709" w:hanging="357"/>
        <w:contextualSpacing w:val="0"/>
        <w:jc w:val="both"/>
      </w:pPr>
      <w:r w:rsidRPr="00A95CB7">
        <w:rPr>
          <w:rFonts w:eastAsia="Calibri"/>
          <w:b/>
          <w:bCs/>
        </w:rPr>
        <w:t xml:space="preserve">W przypadku ucznia – </w:t>
      </w:r>
      <w:r w:rsidRPr="00877CBD">
        <w:rPr>
          <w:rFonts w:eastAsia="Calibri"/>
        </w:rPr>
        <w:t xml:space="preserve">wzajemne kontakty i związki międzyludzkie, życie </w:t>
      </w:r>
      <w:r w:rsidRPr="00877CBD">
        <w:rPr>
          <w:rFonts w:eastAsia="Calibri"/>
        </w:rPr>
        <w:br/>
        <w:t>w społeczności szkolnej i lokalnej</w:t>
      </w:r>
    </w:p>
    <w:bookmarkEnd w:id="1"/>
    <w:p w14:paraId="6FC74ABA" w14:textId="5386F744" w:rsidR="5675F1EE" w:rsidRDefault="00431989" w:rsidP="00A95CB7">
      <w:pPr>
        <w:pStyle w:val="Akapitzlist"/>
        <w:spacing w:after="120" w:line="257" w:lineRule="auto"/>
        <w:ind w:left="629"/>
        <w:contextualSpacing w:val="0"/>
        <w:jc w:val="both"/>
      </w:pPr>
      <w:r>
        <w:rPr>
          <w:rFonts w:eastAsia="Calibri"/>
          <w:b/>
          <w:bCs/>
        </w:rPr>
        <w:t xml:space="preserve"> </w:t>
      </w:r>
      <w:r w:rsidR="24D0A337" w:rsidRPr="758B2E3C">
        <w:rPr>
          <w:rFonts w:eastAsia="Calibri"/>
        </w:rPr>
        <w:t>(np.</w:t>
      </w:r>
      <w:r w:rsidR="6F8E9EA3" w:rsidRPr="758B2E3C">
        <w:rPr>
          <w:rFonts w:eastAsia="Calibri"/>
        </w:rPr>
        <w:t xml:space="preserve"> </w:t>
      </w:r>
      <w:r w:rsidR="24D0A337" w:rsidRPr="758B2E3C">
        <w:rPr>
          <w:rFonts w:eastAsia="Calibri"/>
        </w:rPr>
        <w:t>relacje z rówieśnikami, przestrzeganie zasad, reakcja na trudne sytuacje)</w:t>
      </w:r>
      <w:r w:rsidR="106DFB78" w:rsidRPr="758B2E3C">
        <w:rPr>
          <w:rFonts w:eastAsia="Calibri"/>
        </w:rPr>
        <w:t>:</w:t>
      </w:r>
    </w:p>
    <w:p w14:paraId="0F4ADD0A" w14:textId="1BDB32CB" w:rsidR="5675F1EE" w:rsidRDefault="4CEBDDB7" w:rsidP="758B2E3C">
      <w:pPr>
        <w:pStyle w:val="Akapitzlist"/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mocne strony: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</w:t>
      </w:r>
    </w:p>
    <w:p w14:paraId="215EF25A" w14:textId="62A5A105" w:rsidR="5675F1EE" w:rsidRDefault="4CEBDDB7" w:rsidP="0073476A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</w:t>
      </w:r>
    </w:p>
    <w:p w14:paraId="6E9E8722" w14:textId="071F2E56" w:rsidR="5675F1EE" w:rsidRDefault="4CEBDDB7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trudności: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</w:t>
      </w:r>
    </w:p>
    <w:p w14:paraId="14D183B2" w14:textId="210040D8" w:rsidR="5675F1EE" w:rsidRDefault="4CEBDDB7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</w:t>
      </w:r>
    </w:p>
    <w:p w14:paraId="21C46A39" w14:textId="77777777" w:rsidR="00A95CB7" w:rsidRPr="0097404C" w:rsidRDefault="00A95CB7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</w:p>
    <w:p w14:paraId="16424791" w14:textId="77777777" w:rsidR="00A95CB7" w:rsidRPr="00A95CB7" w:rsidRDefault="00A95CB7" w:rsidP="00A95CB7">
      <w:pPr>
        <w:pStyle w:val="Akapitzlist"/>
        <w:numPr>
          <w:ilvl w:val="0"/>
          <w:numId w:val="15"/>
        </w:numPr>
        <w:ind w:left="629" w:hanging="357"/>
        <w:contextualSpacing w:val="0"/>
        <w:jc w:val="both"/>
      </w:pPr>
    </w:p>
    <w:p w14:paraId="3E497543" w14:textId="21FA7811" w:rsidR="00A95CB7" w:rsidRPr="00A95CB7" w:rsidRDefault="00A95CB7" w:rsidP="00A95CB7">
      <w:pPr>
        <w:pStyle w:val="Akapitzlist"/>
        <w:numPr>
          <w:ilvl w:val="0"/>
          <w:numId w:val="41"/>
        </w:numPr>
        <w:spacing w:after="120"/>
        <w:ind w:left="709" w:hanging="357"/>
        <w:contextualSpacing w:val="0"/>
        <w:jc w:val="both"/>
      </w:pPr>
      <w:r>
        <w:rPr>
          <w:rFonts w:eastAsia="Calibri"/>
          <w:b/>
          <w:bCs/>
        </w:rPr>
        <w:t>W przypadku dziecka do ukończenia wychowania przedszkolnego</w:t>
      </w:r>
      <w:r w:rsidR="00877CBD">
        <w:rPr>
          <w:rFonts w:eastAsia="Calibri"/>
        </w:rPr>
        <w:t xml:space="preserve"> –</w:t>
      </w:r>
      <w:r w:rsidRPr="00877CBD">
        <w:rPr>
          <w:rFonts w:eastAsia="Calibri"/>
        </w:rPr>
        <w:t xml:space="preserve"> </w:t>
      </w:r>
      <w:r w:rsidRPr="00877CBD">
        <w:t>aktywność ruchowa</w:t>
      </w:r>
      <w:r w:rsidR="00877CBD" w:rsidRPr="00877CBD">
        <w:t xml:space="preserve"> – </w:t>
      </w:r>
      <w:r w:rsidRPr="00877CBD">
        <w:t>poruszanie się</w:t>
      </w:r>
    </w:p>
    <w:p w14:paraId="23246C13" w14:textId="0EF4BF36" w:rsidR="00A95CB7" w:rsidRPr="00A95CB7" w:rsidRDefault="00A95CB7" w:rsidP="00A95CB7">
      <w:pPr>
        <w:pStyle w:val="Akapitzlist"/>
        <w:numPr>
          <w:ilvl w:val="0"/>
          <w:numId w:val="41"/>
        </w:numPr>
        <w:spacing w:after="120"/>
        <w:ind w:left="709" w:hanging="357"/>
        <w:contextualSpacing w:val="0"/>
        <w:jc w:val="both"/>
      </w:pPr>
      <w:r w:rsidRPr="00A95CB7">
        <w:rPr>
          <w:rFonts w:eastAsia="Calibri"/>
          <w:b/>
          <w:bCs/>
        </w:rPr>
        <w:t xml:space="preserve">W przypadku ucznia – </w:t>
      </w:r>
      <w:r w:rsidRPr="00877CBD">
        <w:t>motoryka, poruszanie się, w tym mobilność i aktywność manualna</w:t>
      </w:r>
    </w:p>
    <w:p w14:paraId="3DE105E5" w14:textId="0A5D3E76" w:rsidR="5675F1EE" w:rsidRDefault="62F92D93" w:rsidP="758B2E3C">
      <w:pPr>
        <w:pStyle w:val="Akapitzlist"/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mocne strony: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</w:t>
      </w:r>
    </w:p>
    <w:p w14:paraId="4A41DA69" w14:textId="3329EF76" w:rsidR="5675F1EE" w:rsidRDefault="62F92D93" w:rsidP="0073476A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</w:t>
      </w:r>
    </w:p>
    <w:p w14:paraId="4CFA36F8" w14:textId="6AD454E3" w:rsidR="5675F1EE" w:rsidRDefault="62F92D93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trudności: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</w:t>
      </w:r>
    </w:p>
    <w:p w14:paraId="293D63AA" w14:textId="74198111" w:rsidR="5675F1EE" w:rsidRPr="0097404C" w:rsidRDefault="62F92D93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................</w:t>
      </w:r>
    </w:p>
    <w:p w14:paraId="025DA6E2" w14:textId="77777777" w:rsidR="00877CBD" w:rsidRPr="00877CBD" w:rsidRDefault="00877CBD" w:rsidP="0032503F">
      <w:pPr>
        <w:pStyle w:val="Akapitzlist"/>
        <w:numPr>
          <w:ilvl w:val="0"/>
          <w:numId w:val="15"/>
        </w:numPr>
        <w:ind w:left="629" w:hanging="357"/>
        <w:contextualSpacing w:val="0"/>
        <w:jc w:val="both"/>
      </w:pPr>
    </w:p>
    <w:p w14:paraId="1B69EC32" w14:textId="2289BFCE" w:rsidR="00877CBD" w:rsidRPr="00A95CB7" w:rsidRDefault="00877CBD" w:rsidP="00877CBD">
      <w:pPr>
        <w:pStyle w:val="Akapitzlist"/>
        <w:numPr>
          <w:ilvl w:val="0"/>
          <w:numId w:val="41"/>
        </w:numPr>
        <w:spacing w:after="120"/>
        <w:ind w:left="709" w:hanging="357"/>
        <w:contextualSpacing w:val="0"/>
        <w:jc w:val="both"/>
      </w:pPr>
      <w:r>
        <w:rPr>
          <w:rFonts w:eastAsia="Calibri"/>
          <w:b/>
          <w:bCs/>
        </w:rPr>
        <w:t>W przypadku dziecka do ukończenia wychowania przedszkolnego</w:t>
      </w:r>
      <w:r>
        <w:rPr>
          <w:rFonts w:eastAsia="Calibri"/>
        </w:rPr>
        <w:t xml:space="preserve"> –</w:t>
      </w:r>
      <w:r w:rsidRPr="00877CBD">
        <w:rPr>
          <w:rFonts w:eastAsia="Calibri"/>
        </w:rPr>
        <w:t xml:space="preserve"> </w:t>
      </w:r>
      <w:r>
        <w:t>dbanie o siebie</w:t>
      </w:r>
    </w:p>
    <w:p w14:paraId="75EBD222" w14:textId="77777777" w:rsidR="00877CBD" w:rsidRDefault="00877CBD" w:rsidP="00877CBD">
      <w:pPr>
        <w:pStyle w:val="Akapitzlist"/>
        <w:numPr>
          <w:ilvl w:val="0"/>
          <w:numId w:val="41"/>
        </w:numPr>
        <w:spacing w:after="120"/>
        <w:ind w:left="709" w:hanging="357"/>
        <w:contextualSpacing w:val="0"/>
        <w:jc w:val="both"/>
      </w:pPr>
      <w:r w:rsidRPr="00A95CB7">
        <w:rPr>
          <w:rFonts w:eastAsia="Calibri"/>
          <w:b/>
          <w:bCs/>
        </w:rPr>
        <w:t xml:space="preserve">W przypadku ucznia – </w:t>
      </w:r>
      <w:r w:rsidRPr="00877CBD">
        <w:t>dbanie o siebie, samoobsługa i samodzielność</w:t>
      </w:r>
    </w:p>
    <w:p w14:paraId="3BBAD0A2" w14:textId="6449826B" w:rsidR="5675F1EE" w:rsidRDefault="3667798F" w:rsidP="00877CBD">
      <w:pPr>
        <w:pStyle w:val="Akapitzlist"/>
        <w:spacing w:after="120"/>
        <w:ind w:left="709"/>
        <w:contextualSpacing w:val="0"/>
        <w:jc w:val="both"/>
      </w:pPr>
      <w:r w:rsidRPr="758B2E3C">
        <w:t xml:space="preserve">(np. </w:t>
      </w:r>
      <w:r w:rsidR="00877CBD">
        <w:t>w zakresie higieny, zdrowia, dbania o swoje bezpieczeństwo, dbania o swoje rzeczy</w:t>
      </w:r>
      <w:r w:rsidRPr="758B2E3C">
        <w:t>)</w:t>
      </w:r>
      <w:r w:rsidR="46418480" w:rsidRPr="758B2E3C">
        <w:t>:</w:t>
      </w:r>
    </w:p>
    <w:p w14:paraId="442FC61B" w14:textId="40488B03" w:rsidR="5675F1EE" w:rsidRDefault="5BC6DF00" w:rsidP="758B2E3C">
      <w:pPr>
        <w:pStyle w:val="Akapitzlist"/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mocne strony: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</w:t>
      </w:r>
    </w:p>
    <w:p w14:paraId="0B59333E" w14:textId="368CB92E" w:rsidR="5675F1EE" w:rsidRDefault="5BC6DF00" w:rsidP="0073476A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</w:t>
      </w:r>
    </w:p>
    <w:p w14:paraId="208465E4" w14:textId="24D5BBA7" w:rsidR="5675F1EE" w:rsidRDefault="5BC6DF00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trudności: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..................</w:t>
      </w:r>
    </w:p>
    <w:p w14:paraId="315A6E7E" w14:textId="03426B08" w:rsidR="5675F1EE" w:rsidRPr="0073476A" w:rsidRDefault="5BC6DF00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</w:t>
      </w:r>
    </w:p>
    <w:p w14:paraId="405A4284" w14:textId="3954C99D" w:rsidR="5675F1EE" w:rsidRDefault="0032503F" w:rsidP="0097404C">
      <w:pPr>
        <w:pStyle w:val="Akapitzlist"/>
        <w:numPr>
          <w:ilvl w:val="0"/>
          <w:numId w:val="15"/>
        </w:numPr>
        <w:spacing w:after="120" w:line="257" w:lineRule="auto"/>
        <w:ind w:left="629" w:hanging="357"/>
        <w:contextualSpacing w:val="0"/>
        <w:jc w:val="both"/>
      </w:pPr>
      <w:r>
        <w:rPr>
          <w:b/>
          <w:bCs/>
        </w:rPr>
        <w:t>W przypadku ucznia – o</w:t>
      </w:r>
      <w:r w:rsidR="2198C6AE" w:rsidRPr="758B2E3C">
        <w:rPr>
          <w:b/>
          <w:bCs/>
        </w:rPr>
        <w:t xml:space="preserve">gólne zadania i obowiązki </w:t>
      </w:r>
      <w:r w:rsidR="2198C6AE" w:rsidRPr="758B2E3C">
        <w:t>(np.</w:t>
      </w:r>
      <w:r>
        <w:t xml:space="preserve"> </w:t>
      </w:r>
      <w:r w:rsidR="2198C6AE" w:rsidRPr="758B2E3C">
        <w:t>organizacja pracy,</w:t>
      </w:r>
      <w:r w:rsidR="00BC28AC">
        <w:t xml:space="preserve"> </w:t>
      </w:r>
      <w:r w:rsidR="2198C6AE" w:rsidRPr="758B2E3C">
        <w:t>podejmowanie wysiłku</w:t>
      </w:r>
      <w:r>
        <w:t>, wytrwałość zadaniowa</w:t>
      </w:r>
      <w:r w:rsidR="2198C6AE" w:rsidRPr="758B2E3C">
        <w:t>)</w:t>
      </w:r>
      <w:r w:rsidR="30C90723" w:rsidRPr="758B2E3C">
        <w:t>:</w:t>
      </w:r>
    </w:p>
    <w:p w14:paraId="1B751BA5" w14:textId="1D9D3087" w:rsidR="5675F1EE" w:rsidRDefault="50C7BDAE" w:rsidP="758B2E3C">
      <w:pPr>
        <w:pStyle w:val="Akapitzlist"/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mocne strony: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</w:t>
      </w:r>
    </w:p>
    <w:p w14:paraId="50CD8104" w14:textId="0B6DA63E" w:rsidR="5675F1EE" w:rsidRDefault="50C7BDAE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...................</w:t>
      </w:r>
    </w:p>
    <w:p w14:paraId="4108064C" w14:textId="7ACC51DE" w:rsidR="5675F1EE" w:rsidRDefault="50C7BDAE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lastRenderedPageBreak/>
        <w:t>trudności: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.........................</w:t>
      </w:r>
    </w:p>
    <w:p w14:paraId="6038B799" w14:textId="74BA07F0" w:rsidR="5675F1EE" w:rsidRPr="0097404C" w:rsidRDefault="50C7BDAE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......................</w:t>
      </w:r>
    </w:p>
    <w:p w14:paraId="7D9320E3" w14:textId="38AB486A" w:rsidR="5675F1EE" w:rsidRPr="00431989" w:rsidRDefault="0032503F" w:rsidP="0097404C">
      <w:pPr>
        <w:pStyle w:val="Akapitzlist"/>
        <w:numPr>
          <w:ilvl w:val="0"/>
          <w:numId w:val="15"/>
        </w:numPr>
        <w:spacing w:after="120" w:line="257" w:lineRule="auto"/>
        <w:ind w:left="629" w:hanging="357"/>
        <w:contextualSpacing w:val="0"/>
        <w:jc w:val="both"/>
      </w:pPr>
      <w:r>
        <w:rPr>
          <w:b/>
          <w:bCs/>
        </w:rPr>
        <w:t>W przypadku ucznia – ż</w:t>
      </w:r>
      <w:r w:rsidR="5675F1EE" w:rsidRPr="758B2E3C">
        <w:rPr>
          <w:b/>
          <w:bCs/>
        </w:rPr>
        <w:t>ycie domowe</w:t>
      </w:r>
      <w:r w:rsidR="444BDAB9" w:rsidRPr="758B2E3C">
        <w:rPr>
          <w:b/>
          <w:bCs/>
        </w:rPr>
        <w:t xml:space="preserve"> </w:t>
      </w:r>
      <w:r w:rsidR="444BDAB9" w:rsidRPr="00431989">
        <w:t xml:space="preserve">(np. wykonywanie obowiązków domowych </w:t>
      </w:r>
      <w:r>
        <w:br/>
        <w:t>o stopniu trudności dostosowanym</w:t>
      </w:r>
      <w:r w:rsidR="444BDAB9" w:rsidRPr="00431989">
        <w:t xml:space="preserve"> do wieku)</w:t>
      </w:r>
      <w:r w:rsidR="4DFFF41F" w:rsidRPr="00431989">
        <w:t>:</w:t>
      </w:r>
    </w:p>
    <w:p w14:paraId="111E02A7" w14:textId="7A4705FB" w:rsidR="74F81CCF" w:rsidRDefault="74F81CCF" w:rsidP="758B2E3C">
      <w:pPr>
        <w:pStyle w:val="Akapitzlist"/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mocne strony: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</w:t>
      </w:r>
    </w:p>
    <w:p w14:paraId="5F8BD427" w14:textId="2C4ED18E" w:rsidR="74F81CCF" w:rsidRDefault="74F81CCF" w:rsidP="758B2E3C">
      <w:pPr>
        <w:spacing w:line="360" w:lineRule="auto"/>
        <w:ind w:left="27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</w:t>
      </w:r>
      <w:bookmarkStart w:id="2" w:name="_Hlk235612375"/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2"/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</w:t>
      </w:r>
    </w:p>
    <w:p w14:paraId="5E13759C" w14:textId="09779161" w:rsidR="00BB6CA9" w:rsidRDefault="00BB6CA9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</w:t>
      </w:r>
    </w:p>
    <w:p w14:paraId="4AB78005" w14:textId="406AF3D8" w:rsidR="74F81CCF" w:rsidRDefault="74F81CCF" w:rsidP="758B2E3C">
      <w:pPr>
        <w:numPr>
          <w:ilvl w:val="0"/>
          <w:numId w:val="6"/>
        </w:numPr>
        <w:spacing w:line="360" w:lineRule="auto"/>
        <w:ind w:left="630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trudności:</w:t>
      </w:r>
      <w:r w:rsidR="00BB6CA9">
        <w:rPr>
          <w:rFonts w:eastAsia="Calibri"/>
          <w:sz w:val="23"/>
          <w:szCs w:val="23"/>
        </w:rPr>
        <w:t xml:space="preserve"> </w:t>
      </w: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................</w:t>
      </w:r>
    </w:p>
    <w:p w14:paraId="635E9539" w14:textId="6A60DD19" w:rsidR="34393DBC" w:rsidRPr="0097404C" w:rsidRDefault="74F81CCF" w:rsidP="0097404C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6CA9"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</w:t>
      </w:r>
    </w:p>
    <w:p w14:paraId="02FAB7AD" w14:textId="35093407" w:rsidR="00BB6CA9" w:rsidRPr="00BB6CA9" w:rsidRDefault="6F01F17B" w:rsidP="006176A9">
      <w:pPr>
        <w:spacing w:after="160"/>
        <w:ind w:left="283" w:hanging="272"/>
        <w:jc w:val="both"/>
      </w:pPr>
      <w:r w:rsidRPr="00BB6CA9">
        <w:rPr>
          <w:b/>
          <w:bCs/>
          <w:color w:val="000000" w:themeColor="text1"/>
        </w:rPr>
        <w:t xml:space="preserve">3. </w:t>
      </w:r>
      <w:r w:rsidRPr="00BB6CA9">
        <w:rPr>
          <w:b/>
          <w:bCs/>
        </w:rPr>
        <w:t>Zakres</w:t>
      </w:r>
      <w:r w:rsidR="0032503F">
        <w:rPr>
          <w:b/>
          <w:bCs/>
        </w:rPr>
        <w:t xml:space="preserve"> (stopień nasilenia</w:t>
      </w:r>
      <w:r w:rsidR="00B6090E">
        <w:rPr>
          <w:b/>
          <w:bCs/>
        </w:rPr>
        <w:t xml:space="preserve"> trudności)</w:t>
      </w:r>
      <w:r w:rsidRPr="758B2E3C">
        <w:rPr>
          <w:b/>
          <w:bCs/>
        </w:rPr>
        <w:t xml:space="preserve"> i rodzaj trudności w realizacji programu</w:t>
      </w:r>
      <w:r w:rsidRPr="758B2E3C">
        <w:t xml:space="preserve"> </w:t>
      </w:r>
      <w:r w:rsidR="00B6090E">
        <w:br/>
      </w:r>
      <w:r w:rsidRPr="758B2E3C">
        <w:t>(opis trudności w realizacji programu wychowania przedszkolnego lub programów nauczania w danym oddziale)</w:t>
      </w:r>
      <w:r w:rsidR="00BB6CA9">
        <w:t>:</w:t>
      </w:r>
    </w:p>
    <w:p w14:paraId="2707205D" w14:textId="77777777" w:rsidR="00BB6CA9" w:rsidRDefault="00BB6CA9" w:rsidP="00BB6CA9">
      <w:pPr>
        <w:spacing w:line="360" w:lineRule="auto"/>
        <w:ind w:left="272"/>
        <w:jc w:val="both"/>
        <w:rPr>
          <w:rFonts w:eastAsia="Calibri"/>
          <w:sz w:val="23"/>
          <w:szCs w:val="23"/>
        </w:rPr>
      </w:pPr>
      <w:bookmarkStart w:id="3" w:name="_Hlk235613553"/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</w:t>
      </w:r>
    </w:p>
    <w:bookmarkEnd w:id="3"/>
    <w:p w14:paraId="528B5901" w14:textId="3D1DADAF" w:rsidR="34393DBC" w:rsidRDefault="00BB6CA9" w:rsidP="006176A9">
      <w:pPr>
        <w:spacing w:after="16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</w:t>
      </w:r>
    </w:p>
    <w:p w14:paraId="369CF4CE" w14:textId="3E6861B2" w:rsidR="00B6090E" w:rsidRDefault="00B6090E" w:rsidP="006176A9">
      <w:pPr>
        <w:spacing w:after="160" w:line="360" w:lineRule="auto"/>
        <w:ind w:left="272"/>
        <w:jc w:val="both"/>
        <w:rPr>
          <w:rFonts w:eastAsia="Calibri"/>
          <w:sz w:val="23"/>
          <w:szCs w:val="23"/>
        </w:rPr>
      </w:pPr>
    </w:p>
    <w:p w14:paraId="4578C1DB" w14:textId="44B1C061" w:rsidR="00B6090E" w:rsidRDefault="00B6090E" w:rsidP="006176A9">
      <w:pPr>
        <w:spacing w:after="160" w:line="360" w:lineRule="auto"/>
        <w:ind w:left="272"/>
        <w:jc w:val="both"/>
        <w:rPr>
          <w:rFonts w:eastAsia="Calibri"/>
          <w:sz w:val="23"/>
          <w:szCs w:val="23"/>
        </w:rPr>
      </w:pPr>
    </w:p>
    <w:p w14:paraId="722E3090" w14:textId="7109F0A8" w:rsidR="00B6090E" w:rsidRDefault="00B6090E" w:rsidP="006176A9">
      <w:pPr>
        <w:spacing w:after="160" w:line="360" w:lineRule="auto"/>
        <w:ind w:left="272"/>
        <w:jc w:val="both"/>
        <w:rPr>
          <w:rFonts w:eastAsia="Calibri"/>
          <w:sz w:val="23"/>
          <w:szCs w:val="23"/>
        </w:rPr>
      </w:pPr>
    </w:p>
    <w:p w14:paraId="2562500C" w14:textId="77777777" w:rsidR="00B6090E" w:rsidRPr="006176A9" w:rsidRDefault="00B6090E" w:rsidP="006176A9">
      <w:pPr>
        <w:spacing w:after="160" w:line="360" w:lineRule="auto"/>
        <w:ind w:left="272"/>
        <w:jc w:val="both"/>
        <w:rPr>
          <w:rFonts w:eastAsia="Calibri"/>
          <w:sz w:val="23"/>
          <w:szCs w:val="23"/>
        </w:rPr>
      </w:pPr>
    </w:p>
    <w:p w14:paraId="4BF706C3" w14:textId="146D8E5F" w:rsidR="00A948D2" w:rsidRPr="00A948D2" w:rsidRDefault="4C6C4F7B" w:rsidP="006176A9">
      <w:pPr>
        <w:pStyle w:val="Akapitzlist"/>
        <w:numPr>
          <w:ilvl w:val="0"/>
          <w:numId w:val="23"/>
        </w:numPr>
        <w:spacing w:after="120"/>
        <w:ind w:left="283" w:hanging="425"/>
        <w:contextualSpacing w:val="0"/>
        <w:jc w:val="both"/>
        <w:rPr>
          <w:b/>
          <w:bCs/>
        </w:rPr>
      </w:pPr>
      <w:r w:rsidRPr="34393DBC">
        <w:rPr>
          <w:b/>
          <w:bCs/>
        </w:rPr>
        <w:lastRenderedPageBreak/>
        <w:t xml:space="preserve">DOTYCHCZASOWE DZIAŁANIA I POMOC </w:t>
      </w:r>
      <w:r w:rsidR="004B4DA0" w:rsidRPr="00153970">
        <w:rPr>
          <w:rFonts w:eastAsia="Calibri"/>
          <w:b/>
          <w:bCs/>
          <w:sz w:val="20"/>
          <w:szCs w:val="20"/>
        </w:rPr>
        <w:t xml:space="preserve">(zgodnie z § 7 ust. 6 pkt </w:t>
      </w:r>
      <w:r w:rsidR="006176A9">
        <w:rPr>
          <w:rFonts w:eastAsia="Calibri"/>
          <w:b/>
          <w:bCs/>
          <w:sz w:val="20"/>
          <w:szCs w:val="20"/>
        </w:rPr>
        <w:t>6</w:t>
      </w:r>
      <w:r w:rsidR="004B4DA0" w:rsidRPr="00153970">
        <w:rPr>
          <w:rFonts w:eastAsia="Calibri"/>
          <w:b/>
          <w:bCs/>
          <w:sz w:val="20"/>
          <w:szCs w:val="20"/>
        </w:rPr>
        <w:t>)</w:t>
      </w:r>
    </w:p>
    <w:p w14:paraId="0D498A48" w14:textId="2B4195A6" w:rsidR="4C6C4F7B" w:rsidRDefault="4C6C4F7B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jc w:val="both"/>
      </w:pPr>
      <w:r w:rsidRPr="34393DBC">
        <w:rPr>
          <w:b/>
          <w:bCs/>
        </w:rPr>
        <w:t xml:space="preserve">Działania podjęte </w:t>
      </w:r>
      <w:r w:rsidR="00B6090E">
        <w:rPr>
          <w:b/>
          <w:bCs/>
        </w:rPr>
        <w:t xml:space="preserve">nauczycieli, wychowawców grup wychowawczych lub specjalistów </w:t>
      </w:r>
      <w:r w:rsidR="00B6090E">
        <w:rPr>
          <w:b/>
          <w:bCs/>
        </w:rPr>
        <w:br/>
      </w:r>
      <w:r w:rsidRPr="34393DBC">
        <w:rPr>
          <w:b/>
          <w:bCs/>
        </w:rPr>
        <w:t>w celu poprawy funkcjonowania dziecka/ucznia:</w:t>
      </w:r>
    </w:p>
    <w:p w14:paraId="23E698AC" w14:textId="77777777" w:rsidR="00B6090E" w:rsidRDefault="006176A9" w:rsidP="00B6090E">
      <w:pPr>
        <w:spacing w:line="360" w:lineRule="auto"/>
        <w:ind w:left="272"/>
        <w:jc w:val="both"/>
        <w:rPr>
          <w:rFonts w:eastAsia="Calibri"/>
          <w:sz w:val="23"/>
          <w:szCs w:val="23"/>
        </w:rPr>
      </w:pPr>
      <w:bookmarkStart w:id="4" w:name="_Hlk235613907"/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</w:t>
      </w:r>
      <w:r w:rsidRPr="006176A9">
        <w:rPr>
          <w:rFonts w:eastAsia="Calibri"/>
          <w:sz w:val="23"/>
          <w:szCs w:val="23"/>
        </w:rPr>
        <w:t xml:space="preserve"> </w:t>
      </w:r>
      <w:r w:rsidR="00B6090E"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</w:t>
      </w:r>
      <w:r w:rsidR="00B6090E">
        <w:rPr>
          <w:rFonts w:eastAsia="Calibri"/>
          <w:sz w:val="23"/>
          <w:szCs w:val="23"/>
        </w:rPr>
        <w:t>.</w:t>
      </w:r>
      <w:r w:rsidR="00B6090E" w:rsidRPr="758B2E3C">
        <w:rPr>
          <w:rFonts w:eastAsia="Calibri"/>
          <w:sz w:val="23"/>
          <w:szCs w:val="23"/>
        </w:rPr>
        <w:t>............</w:t>
      </w:r>
      <w:r w:rsidR="00B6090E" w:rsidRPr="006176A9">
        <w:rPr>
          <w:rFonts w:eastAsia="Calibri"/>
          <w:sz w:val="23"/>
          <w:szCs w:val="23"/>
        </w:rPr>
        <w:t xml:space="preserve"> .........................................................................................................................................................</w:t>
      </w:r>
    </w:p>
    <w:p w14:paraId="607BB4F5" w14:textId="77777777" w:rsidR="00B6090E" w:rsidRPr="006176A9" w:rsidRDefault="00B6090E" w:rsidP="00B6090E">
      <w:pPr>
        <w:spacing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6A20E6" w14:textId="04D9F6DF" w:rsidR="006176A9" w:rsidRDefault="006176A9" w:rsidP="006176A9">
      <w:pPr>
        <w:spacing w:line="360" w:lineRule="auto"/>
        <w:ind w:left="272"/>
        <w:jc w:val="both"/>
        <w:rPr>
          <w:rFonts w:eastAsia="Calibri"/>
          <w:sz w:val="23"/>
          <w:szCs w:val="23"/>
        </w:rPr>
      </w:pPr>
      <w:r w:rsidRPr="006176A9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</w:t>
      </w:r>
    </w:p>
    <w:p w14:paraId="364B409A" w14:textId="04766557" w:rsidR="006176A9" w:rsidRPr="006176A9" w:rsidRDefault="006176A9" w:rsidP="006176A9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4"/>
    <w:p w14:paraId="7884D6BD" w14:textId="3D389BA5" w:rsidR="00F8523A" w:rsidRPr="00F8523A" w:rsidRDefault="1F358C30" w:rsidP="006176A9">
      <w:pPr>
        <w:pStyle w:val="Akapitzlist"/>
        <w:numPr>
          <w:ilvl w:val="0"/>
          <w:numId w:val="21"/>
        </w:numPr>
        <w:tabs>
          <w:tab w:val="left" w:pos="993"/>
        </w:tabs>
        <w:spacing w:after="160"/>
        <w:ind w:left="283" w:hanging="357"/>
        <w:contextualSpacing w:val="0"/>
        <w:jc w:val="both"/>
        <w:rPr>
          <w:b/>
          <w:bCs/>
        </w:rPr>
      </w:pPr>
      <w:r w:rsidRPr="34393DBC">
        <w:rPr>
          <w:b/>
          <w:bCs/>
        </w:rPr>
        <w:t xml:space="preserve">Formy i zakres </w:t>
      </w:r>
      <w:r w:rsidR="00B6090E">
        <w:rPr>
          <w:b/>
          <w:bCs/>
        </w:rPr>
        <w:t xml:space="preserve">(intensywność i regularność) </w:t>
      </w:r>
      <w:r w:rsidRPr="34393DBC">
        <w:rPr>
          <w:b/>
          <w:bCs/>
        </w:rPr>
        <w:t xml:space="preserve">udzielonej pomocy </w:t>
      </w:r>
      <w:r w:rsidR="288E7956" w:rsidRPr="34393DBC">
        <w:rPr>
          <w:b/>
          <w:bCs/>
        </w:rPr>
        <w:t xml:space="preserve">dziecku/uczniowi </w:t>
      </w:r>
      <w:r w:rsidR="00B6090E">
        <w:rPr>
          <w:b/>
          <w:bCs/>
        </w:rPr>
        <w:br/>
      </w:r>
      <w:r w:rsidRPr="006176A9">
        <w:t>(</w:t>
      </w:r>
      <w:r w:rsidR="4D666582" w:rsidRPr="006176A9">
        <w:t>np.</w:t>
      </w:r>
      <w:r w:rsidRPr="006176A9">
        <w:t xml:space="preserve"> pomoc psychologiczno-pedagogiczna):</w:t>
      </w:r>
    </w:p>
    <w:p w14:paraId="5A56D202" w14:textId="77777777" w:rsidR="006176A9" w:rsidRDefault="006176A9" w:rsidP="006176A9">
      <w:pPr>
        <w:spacing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</w:t>
      </w:r>
    </w:p>
    <w:p w14:paraId="4361422C" w14:textId="4CCBEEC3" w:rsidR="00085766" w:rsidRPr="006176A9" w:rsidRDefault="006176A9" w:rsidP="006176A9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0AAF7C" w14:textId="1B287C2F" w:rsidR="00F8523A" w:rsidRPr="006176A9" w:rsidRDefault="6F2F3CE7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jc w:val="both"/>
        <w:rPr>
          <w:b/>
          <w:bCs/>
        </w:rPr>
      </w:pPr>
      <w:r w:rsidRPr="34393DBC">
        <w:rPr>
          <w:b/>
          <w:bCs/>
        </w:rPr>
        <w:t>O</w:t>
      </w:r>
      <w:r w:rsidR="00EC4692" w:rsidRPr="34393DBC">
        <w:rPr>
          <w:b/>
          <w:bCs/>
        </w:rPr>
        <w:t xml:space="preserve">kres udzielania pomocy </w:t>
      </w:r>
      <w:r w:rsidR="008211CB" w:rsidRPr="34393DBC">
        <w:rPr>
          <w:b/>
          <w:bCs/>
        </w:rPr>
        <w:t>w przedszkolu/szkole/ośrodku/placówce</w:t>
      </w:r>
      <w:r w:rsidR="20AC39FA" w:rsidRPr="34393DBC">
        <w:rPr>
          <w:b/>
          <w:bCs/>
        </w:rPr>
        <w:t>:</w:t>
      </w:r>
    </w:p>
    <w:p w14:paraId="4A27E041" w14:textId="4FDAB862" w:rsidR="00EC4692" w:rsidRPr="006176A9" w:rsidRDefault="006176A9" w:rsidP="006176A9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2C5AA4" w14:textId="3B57F907" w:rsidR="00F8523A" w:rsidRPr="006176A9" w:rsidRDefault="5CA59C76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rPr>
          <w:b/>
          <w:bCs/>
        </w:rPr>
      </w:pPr>
      <w:r w:rsidRPr="006176A9">
        <w:rPr>
          <w:b/>
          <w:bCs/>
        </w:rPr>
        <w:t>E</w:t>
      </w:r>
      <w:r w:rsidR="00EC4692" w:rsidRPr="006176A9">
        <w:rPr>
          <w:b/>
          <w:bCs/>
        </w:rPr>
        <w:t xml:space="preserve">fekty podjętych działań i udzielanej </w:t>
      </w:r>
      <w:r w:rsidR="49FF9110" w:rsidRPr="006176A9">
        <w:rPr>
          <w:b/>
          <w:bCs/>
        </w:rPr>
        <w:t xml:space="preserve">dziecku/uczniu </w:t>
      </w:r>
      <w:r w:rsidR="00EC4692" w:rsidRPr="006176A9">
        <w:rPr>
          <w:b/>
          <w:bCs/>
        </w:rPr>
        <w:t>pomocy</w:t>
      </w:r>
      <w:r w:rsidR="0081ED05" w:rsidRPr="006176A9">
        <w:rPr>
          <w:b/>
          <w:bCs/>
        </w:rPr>
        <w:t>:</w:t>
      </w:r>
    </w:p>
    <w:p w14:paraId="3BF7564B" w14:textId="6B235142" w:rsidR="006176A9" w:rsidRDefault="006176A9" w:rsidP="006176A9">
      <w:pPr>
        <w:spacing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</w:t>
      </w:r>
      <w:r w:rsidRPr="006176A9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</w:t>
      </w:r>
    </w:p>
    <w:p w14:paraId="60C1503D" w14:textId="5489C3AD" w:rsidR="00EC4692" w:rsidRDefault="006176A9" w:rsidP="006176A9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24B0DE" w14:textId="77777777" w:rsidR="00201571" w:rsidRPr="006176A9" w:rsidRDefault="00201571" w:rsidP="006176A9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</w:p>
    <w:p w14:paraId="162B60F3" w14:textId="55503B48" w:rsidR="00F8523A" w:rsidRPr="006176A9" w:rsidRDefault="764D5873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jc w:val="both"/>
        <w:rPr>
          <w:b/>
          <w:bCs/>
        </w:rPr>
      </w:pPr>
      <w:r w:rsidRPr="34393DBC">
        <w:rPr>
          <w:b/>
          <w:bCs/>
        </w:rPr>
        <w:lastRenderedPageBreak/>
        <w:t>W</w:t>
      </w:r>
      <w:r w:rsidR="00EC4692" w:rsidRPr="34393DBC">
        <w:rPr>
          <w:b/>
          <w:bCs/>
        </w:rPr>
        <w:t xml:space="preserve">nioski </w:t>
      </w:r>
      <w:r w:rsidR="00D85C0D" w:rsidRPr="34393DBC">
        <w:rPr>
          <w:b/>
          <w:bCs/>
        </w:rPr>
        <w:t xml:space="preserve">nauczycieli, </w:t>
      </w:r>
      <w:r w:rsidR="005C6E43" w:rsidRPr="34393DBC">
        <w:rPr>
          <w:b/>
          <w:bCs/>
        </w:rPr>
        <w:t xml:space="preserve">wychowawców grup wychowawczych lub </w:t>
      </w:r>
      <w:r w:rsidR="00D85C0D" w:rsidRPr="34393DBC">
        <w:rPr>
          <w:b/>
          <w:bCs/>
        </w:rPr>
        <w:t xml:space="preserve">specjalistów </w:t>
      </w:r>
      <w:r w:rsidR="00EC4692" w:rsidRPr="34393DBC">
        <w:rPr>
          <w:b/>
          <w:bCs/>
        </w:rPr>
        <w:t>dotyczące dalszej pracy z dzieckiem/uczniem mają</w:t>
      </w:r>
      <w:r w:rsidR="00D85C0D" w:rsidRPr="34393DBC">
        <w:rPr>
          <w:b/>
          <w:bCs/>
        </w:rPr>
        <w:t xml:space="preserve">ce na celu poprawę </w:t>
      </w:r>
      <w:r w:rsidR="00EC4692" w:rsidRPr="34393DBC">
        <w:rPr>
          <w:b/>
          <w:bCs/>
        </w:rPr>
        <w:t>funkcjonowania</w:t>
      </w:r>
      <w:r w:rsidR="007E6859">
        <w:rPr>
          <w:b/>
          <w:bCs/>
        </w:rPr>
        <w:t xml:space="preserve"> dziecka/ucznia</w:t>
      </w:r>
      <w:r w:rsidR="5B035A23" w:rsidRPr="34393DBC">
        <w:rPr>
          <w:b/>
          <w:bCs/>
        </w:rPr>
        <w:t>:</w:t>
      </w:r>
    </w:p>
    <w:p w14:paraId="701EE995" w14:textId="77777777" w:rsidR="006176A9" w:rsidRDefault="006176A9" w:rsidP="006176A9">
      <w:pPr>
        <w:spacing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</w:t>
      </w:r>
      <w:r w:rsidRPr="006176A9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</w:t>
      </w:r>
    </w:p>
    <w:p w14:paraId="6CF3FD3A" w14:textId="77777777" w:rsidR="006176A9" w:rsidRPr="006176A9" w:rsidRDefault="006176A9" w:rsidP="006176A9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2EF938" w14:textId="39C9725C" w:rsidR="00F8523A" w:rsidRPr="006176A9" w:rsidRDefault="23A251EC" w:rsidP="006176A9">
      <w:pPr>
        <w:pStyle w:val="Akapitzlist"/>
        <w:numPr>
          <w:ilvl w:val="0"/>
          <w:numId w:val="21"/>
        </w:numPr>
        <w:spacing w:after="160"/>
        <w:ind w:left="283" w:hanging="357"/>
        <w:contextualSpacing w:val="0"/>
        <w:jc w:val="both"/>
        <w:rPr>
          <w:bCs/>
        </w:rPr>
      </w:pPr>
      <w:r w:rsidRPr="34393DBC">
        <w:rPr>
          <w:b/>
          <w:bCs/>
        </w:rPr>
        <w:t>D</w:t>
      </w:r>
      <w:r w:rsidR="008211CB" w:rsidRPr="34393DBC">
        <w:rPr>
          <w:b/>
          <w:bCs/>
        </w:rPr>
        <w:t>odatkowe istotne informacje o dziecku/uczniu</w:t>
      </w:r>
      <w:r w:rsidR="007E6859">
        <w:rPr>
          <w:b/>
          <w:bCs/>
        </w:rPr>
        <w:t xml:space="preserve"> </w:t>
      </w:r>
      <w:r w:rsidR="007E6859" w:rsidRPr="007E6859">
        <w:rPr>
          <w:bCs/>
        </w:rPr>
        <w:t>(np.</w:t>
      </w:r>
      <w:r w:rsidR="00B6090E">
        <w:rPr>
          <w:bCs/>
        </w:rPr>
        <w:t xml:space="preserve"> nawyki i </w:t>
      </w:r>
      <w:r w:rsidR="007E6859" w:rsidRPr="007E6859">
        <w:rPr>
          <w:bCs/>
        </w:rPr>
        <w:t xml:space="preserve">zainteresowania, </w:t>
      </w:r>
      <w:r w:rsidR="00C92502">
        <w:rPr>
          <w:bCs/>
        </w:rPr>
        <w:t>sukcesy, sposób spędzania wolnego czasu,</w:t>
      </w:r>
      <w:r w:rsidR="007E6859" w:rsidRPr="007E6859">
        <w:rPr>
          <w:bCs/>
        </w:rPr>
        <w:t xml:space="preserve"> współpraca z rówieśnikami, </w:t>
      </w:r>
      <w:r w:rsidR="00C92502">
        <w:rPr>
          <w:bCs/>
        </w:rPr>
        <w:t>samoocena,</w:t>
      </w:r>
      <w:r w:rsidR="00C92502" w:rsidRPr="007E6859">
        <w:rPr>
          <w:bCs/>
        </w:rPr>
        <w:t xml:space="preserve"> </w:t>
      </w:r>
      <w:r w:rsidR="007E6859" w:rsidRPr="007E6859">
        <w:rPr>
          <w:bCs/>
        </w:rPr>
        <w:t>poziom motywacji, tempo pracy itp.)</w:t>
      </w:r>
    </w:p>
    <w:p w14:paraId="02309AB8" w14:textId="77777777" w:rsidR="006176A9" w:rsidRDefault="006176A9" w:rsidP="006176A9">
      <w:pPr>
        <w:spacing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Calibri"/>
          <w:sz w:val="23"/>
          <w:szCs w:val="23"/>
        </w:rPr>
        <w:t>.</w:t>
      </w:r>
      <w:r w:rsidRPr="758B2E3C">
        <w:rPr>
          <w:rFonts w:eastAsia="Calibri"/>
          <w:sz w:val="23"/>
          <w:szCs w:val="23"/>
        </w:rPr>
        <w:t>............</w:t>
      </w:r>
      <w:r w:rsidRPr="006176A9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</w:t>
      </w:r>
    </w:p>
    <w:p w14:paraId="1DAC38B2" w14:textId="77777777" w:rsidR="006176A9" w:rsidRPr="006176A9" w:rsidRDefault="006176A9" w:rsidP="006176A9">
      <w:pPr>
        <w:spacing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2F77B7" w14:textId="546C0252" w:rsidR="006176A9" w:rsidRPr="006176A9" w:rsidRDefault="006176A9" w:rsidP="006176A9">
      <w:pPr>
        <w:spacing w:after="120" w:line="360" w:lineRule="auto"/>
        <w:ind w:left="272"/>
        <w:jc w:val="both"/>
        <w:rPr>
          <w:rFonts w:eastAsia="Calibri"/>
          <w:sz w:val="23"/>
          <w:szCs w:val="23"/>
        </w:rPr>
      </w:pPr>
      <w:r w:rsidRPr="758B2E3C">
        <w:rPr>
          <w:rFonts w:eastAsia="Calibri"/>
          <w:sz w:val="23"/>
          <w:szCs w:val="23"/>
        </w:rPr>
        <w:t>.........................................................................................................................................................</w:t>
      </w:r>
    </w:p>
    <w:p w14:paraId="28FE5227" w14:textId="77777777" w:rsidR="00434321" w:rsidRDefault="00434321" w:rsidP="34393DBC">
      <w:pPr>
        <w:rPr>
          <w:u w:val="single"/>
        </w:rPr>
      </w:pPr>
    </w:p>
    <w:p w14:paraId="5742CFE8" w14:textId="3D420674" w:rsidR="00E44530" w:rsidRPr="00E44530" w:rsidRDefault="00E44530" w:rsidP="34393DBC">
      <w:pPr>
        <w:rPr>
          <w:u w:val="single"/>
        </w:rPr>
      </w:pPr>
      <w:r w:rsidRPr="00E44530">
        <w:rPr>
          <w:u w:val="single"/>
        </w:rPr>
        <w:t>Obowiązek dołączenia:</w:t>
      </w:r>
    </w:p>
    <w:p w14:paraId="5546769B" w14:textId="07F6F99D" w:rsidR="00E44530" w:rsidRPr="00E44530" w:rsidRDefault="00E44530" w:rsidP="00E44530">
      <w:pPr>
        <w:pStyle w:val="Akapitzlist"/>
        <w:numPr>
          <w:ilvl w:val="0"/>
          <w:numId w:val="42"/>
        </w:numPr>
        <w:ind w:left="426"/>
        <w:jc w:val="both"/>
      </w:pPr>
      <w:r w:rsidRPr="00E44530">
        <w:t>W przypadku dzieci lub uczniów objętych kształceniem specjalnym należy dołączyć aktualną wielospecjalistyczną ocenę poziomu funkcjonowania dziecka/ucznia</w:t>
      </w:r>
      <w:r>
        <w:t>.</w:t>
      </w:r>
    </w:p>
    <w:p w14:paraId="4F3DBBC7" w14:textId="28D2A2B3" w:rsidR="00E44530" w:rsidRPr="00E44530" w:rsidRDefault="00E44530" w:rsidP="00E44530">
      <w:pPr>
        <w:pStyle w:val="Akapitzlist"/>
        <w:numPr>
          <w:ilvl w:val="0"/>
          <w:numId w:val="42"/>
        </w:numPr>
        <w:ind w:left="426"/>
        <w:jc w:val="both"/>
      </w:pPr>
      <w:r w:rsidRPr="00E44530">
        <w:t>W przypadku dzieci lub uczniów objętych zajęciami rewalidacyjno-wychowawczymi należy dołączyć aktualną okresową ocenę funkcjonowania dziecka/ucznia</w:t>
      </w:r>
      <w:r>
        <w:t>.</w:t>
      </w:r>
    </w:p>
    <w:p w14:paraId="275658FD" w14:textId="77777777" w:rsidR="00E44530" w:rsidRPr="00E44530" w:rsidRDefault="00E44530" w:rsidP="00E44530">
      <w:pPr>
        <w:jc w:val="both"/>
        <w:rPr>
          <w:b/>
          <w:bCs/>
        </w:rPr>
      </w:pPr>
    </w:p>
    <w:p w14:paraId="0C268827" w14:textId="49B52BB8" w:rsidR="00434321" w:rsidRPr="00434321" w:rsidRDefault="00434321" w:rsidP="00434321">
      <w:pPr>
        <w:jc w:val="both"/>
        <w:rPr>
          <w:u w:val="single"/>
        </w:rPr>
      </w:pPr>
      <w:r>
        <w:rPr>
          <w:u w:val="single"/>
        </w:rPr>
        <w:t>Możliwość dołączenia</w:t>
      </w:r>
      <w:r w:rsidRPr="00434321">
        <w:rPr>
          <w:u w:val="single"/>
        </w:rPr>
        <w:t>:</w:t>
      </w:r>
    </w:p>
    <w:p w14:paraId="54686E7C" w14:textId="7486FCC6" w:rsidR="00E44530" w:rsidRPr="00434321" w:rsidRDefault="00B13926" w:rsidP="00E44530">
      <w:pPr>
        <w:pStyle w:val="Akapitzlist"/>
        <w:numPr>
          <w:ilvl w:val="0"/>
          <w:numId w:val="43"/>
        </w:numPr>
        <w:ind w:left="426"/>
        <w:jc w:val="both"/>
      </w:pPr>
      <w:r>
        <w:t>Kopii</w:t>
      </w:r>
      <w:r w:rsidR="007E6859" w:rsidRPr="00434321">
        <w:t xml:space="preserve"> </w:t>
      </w:r>
      <w:r w:rsidR="00201571" w:rsidRPr="00434321">
        <w:t>Kwestionariusza Szkolnej Oceny Funkcjonalnej (KSZOF)</w:t>
      </w:r>
      <w:r w:rsidR="00E44530" w:rsidRPr="00434321">
        <w:t>.</w:t>
      </w:r>
    </w:p>
    <w:p w14:paraId="69A572F6" w14:textId="50D7D3A6" w:rsidR="008E0542" w:rsidRPr="00434321" w:rsidRDefault="00B13926" w:rsidP="00E44530">
      <w:pPr>
        <w:pStyle w:val="Akapitzlist"/>
        <w:numPr>
          <w:ilvl w:val="0"/>
          <w:numId w:val="43"/>
        </w:numPr>
        <w:ind w:left="426"/>
        <w:jc w:val="both"/>
      </w:pPr>
      <w:r>
        <w:t>Kopii</w:t>
      </w:r>
      <w:r w:rsidR="00E44530" w:rsidRPr="00434321">
        <w:t xml:space="preserve"> </w:t>
      </w:r>
      <w:proofErr w:type="spellStart"/>
      <w:r w:rsidR="00201571" w:rsidRPr="00434321">
        <w:t>Skriningu</w:t>
      </w:r>
      <w:proofErr w:type="spellEnd"/>
      <w:r w:rsidR="00201571" w:rsidRPr="00434321">
        <w:t xml:space="preserve"> Rozwoju Małego Dziecka (SRMD).</w:t>
      </w:r>
    </w:p>
    <w:p w14:paraId="76EF2DC6" w14:textId="77777777" w:rsidR="007E6859" w:rsidRPr="00434321" w:rsidRDefault="007E6859" w:rsidP="00C92502">
      <w:pPr>
        <w:jc w:val="both"/>
      </w:pPr>
    </w:p>
    <w:p w14:paraId="049660B2" w14:textId="548E5AF8" w:rsidR="008E0542" w:rsidRDefault="008E0542" w:rsidP="00C92502">
      <w:pPr>
        <w:jc w:val="both"/>
        <w:rPr>
          <w:b/>
          <w:bCs/>
        </w:rPr>
      </w:pPr>
    </w:p>
    <w:p w14:paraId="2730FABB" w14:textId="32A11ECF" w:rsidR="00F96BF8" w:rsidRDefault="00F96BF8" w:rsidP="34393DBC">
      <w:pPr>
        <w:rPr>
          <w:b/>
          <w:bCs/>
        </w:rPr>
      </w:pPr>
    </w:p>
    <w:p w14:paraId="6A27CA81" w14:textId="77777777" w:rsidR="00201571" w:rsidRDefault="00201571" w:rsidP="34393DBC">
      <w:pPr>
        <w:rPr>
          <w:b/>
          <w:bCs/>
        </w:rPr>
      </w:pPr>
    </w:p>
    <w:p w14:paraId="1D0F9B26" w14:textId="465B1AE5" w:rsidR="005939E1" w:rsidRDefault="005939E1" w:rsidP="34393DBC">
      <w:pPr>
        <w:rPr>
          <w:b/>
          <w:bCs/>
        </w:rPr>
      </w:pPr>
    </w:p>
    <w:p w14:paraId="30238FFF" w14:textId="5F57E414" w:rsidR="00434321" w:rsidRDefault="00434321" w:rsidP="34393DBC">
      <w:pPr>
        <w:rPr>
          <w:b/>
          <w:bCs/>
        </w:rPr>
      </w:pPr>
    </w:p>
    <w:p w14:paraId="1BF14327" w14:textId="77777777" w:rsidR="00434321" w:rsidRDefault="00434321" w:rsidP="34393DBC">
      <w:pPr>
        <w:rPr>
          <w:b/>
          <w:bCs/>
        </w:rPr>
      </w:pPr>
    </w:p>
    <w:p w14:paraId="22839C30" w14:textId="6495F974" w:rsidR="34393DBC" w:rsidRDefault="34393DBC" w:rsidP="34393DBC">
      <w:pPr>
        <w:rPr>
          <w:b/>
          <w:bCs/>
        </w:rPr>
      </w:pPr>
    </w:p>
    <w:p w14:paraId="7ABFB1A8" w14:textId="16066903" w:rsidR="0045525C" w:rsidRDefault="00EC4692" w:rsidP="0045525C">
      <w:pPr>
        <w:rPr>
          <w:sz w:val="16"/>
        </w:rPr>
      </w:pPr>
      <w:r>
        <w:rPr>
          <w:sz w:val="16"/>
        </w:rPr>
        <w:t>……………………………………………………</w:t>
      </w:r>
      <w:r w:rsidR="00FC034D">
        <w:rPr>
          <w:sz w:val="16"/>
        </w:rPr>
        <w:t>……</w:t>
      </w:r>
      <w:r>
        <w:rPr>
          <w:sz w:val="16"/>
        </w:rPr>
        <w:tab/>
      </w:r>
      <w:r>
        <w:rPr>
          <w:sz w:val="16"/>
        </w:rPr>
        <w:tab/>
      </w:r>
      <w:r w:rsidR="0045525C">
        <w:rPr>
          <w:sz w:val="16"/>
        </w:rPr>
        <w:t xml:space="preserve">    </w:t>
      </w:r>
      <w:r w:rsidR="00C61B9F">
        <w:rPr>
          <w:sz w:val="16"/>
        </w:rPr>
        <w:t xml:space="preserve">       </w:t>
      </w:r>
      <w:r w:rsidR="0045525C">
        <w:rPr>
          <w:sz w:val="16"/>
        </w:rPr>
        <w:t xml:space="preserve">         </w:t>
      </w:r>
      <w:r w:rsidR="008211CB">
        <w:rPr>
          <w:sz w:val="16"/>
        </w:rPr>
        <w:t>…………………………………………………………………</w:t>
      </w:r>
    </w:p>
    <w:p w14:paraId="1112C9FF" w14:textId="6E94EC5E" w:rsidR="00C61B9F" w:rsidRDefault="00FC034D" w:rsidP="34393DBC">
      <w:pPr>
        <w:ind w:left="4956" w:hanging="4956"/>
        <w:rPr>
          <w:sz w:val="16"/>
          <w:szCs w:val="16"/>
        </w:rPr>
      </w:pPr>
      <w:r w:rsidRPr="34393DBC">
        <w:rPr>
          <w:sz w:val="16"/>
          <w:szCs w:val="16"/>
        </w:rPr>
        <w:t xml:space="preserve"> </w:t>
      </w:r>
      <w:r w:rsidR="008211CB" w:rsidRPr="34393DBC">
        <w:rPr>
          <w:sz w:val="16"/>
          <w:szCs w:val="16"/>
        </w:rPr>
        <w:t>PODPIS</w:t>
      </w:r>
      <w:r w:rsidR="0045525C" w:rsidRPr="34393DBC">
        <w:rPr>
          <w:sz w:val="16"/>
          <w:szCs w:val="16"/>
        </w:rPr>
        <w:t>Y</w:t>
      </w:r>
      <w:r w:rsidR="008211CB" w:rsidRPr="34393DBC">
        <w:rPr>
          <w:sz w:val="16"/>
          <w:szCs w:val="16"/>
        </w:rPr>
        <w:t xml:space="preserve"> </w:t>
      </w:r>
      <w:r w:rsidR="0045525C" w:rsidRPr="34393DBC">
        <w:rPr>
          <w:sz w:val="16"/>
          <w:szCs w:val="16"/>
        </w:rPr>
        <w:t>OSÓB, KTÓRE SPORZĄDZIŁY</w:t>
      </w:r>
      <w:r w:rsidR="008211CB" w:rsidRPr="34393DBC">
        <w:rPr>
          <w:sz w:val="16"/>
          <w:szCs w:val="16"/>
        </w:rPr>
        <w:t xml:space="preserve"> OPINIĘ</w:t>
      </w:r>
      <w:r w:rsidR="00EC4692" w:rsidRPr="34393DBC">
        <w:rPr>
          <w:sz w:val="16"/>
          <w:szCs w:val="16"/>
        </w:rPr>
        <w:t xml:space="preserve"> </w:t>
      </w:r>
      <w:r w:rsidR="008F1388">
        <w:tab/>
      </w:r>
      <w:r w:rsidR="00C61B9F">
        <w:t xml:space="preserve">          </w:t>
      </w:r>
      <w:r w:rsidR="008F1388">
        <w:tab/>
      </w:r>
      <w:r w:rsidR="00C61B9F">
        <w:t xml:space="preserve">    </w:t>
      </w:r>
      <w:r w:rsidR="00EC4692" w:rsidRPr="34393DBC">
        <w:rPr>
          <w:sz w:val="16"/>
          <w:szCs w:val="16"/>
        </w:rPr>
        <w:t>PIECZĘĆ I PODPIS</w:t>
      </w:r>
      <w:r w:rsidR="008211CB" w:rsidRPr="34393DBC">
        <w:rPr>
          <w:sz w:val="16"/>
          <w:szCs w:val="16"/>
        </w:rPr>
        <w:t xml:space="preserve"> </w:t>
      </w:r>
      <w:r w:rsidR="0045525C" w:rsidRPr="34393DBC">
        <w:rPr>
          <w:sz w:val="16"/>
          <w:szCs w:val="16"/>
        </w:rPr>
        <w:t xml:space="preserve">DYREKTORA   </w:t>
      </w:r>
      <w:r w:rsidR="00C61B9F">
        <w:rPr>
          <w:sz w:val="16"/>
          <w:szCs w:val="16"/>
        </w:rPr>
        <w:t xml:space="preserve">     </w:t>
      </w:r>
    </w:p>
    <w:p w14:paraId="555977AC" w14:textId="74D5CB6E" w:rsidR="008F1388" w:rsidRPr="00E44530" w:rsidRDefault="00C61B9F" w:rsidP="00E44530">
      <w:pPr>
        <w:ind w:left="4956" w:hanging="4956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FC034D" w:rsidRPr="34393DBC">
        <w:rPr>
          <w:sz w:val="16"/>
          <w:szCs w:val="16"/>
        </w:rPr>
        <w:t>PRZEDSZKOLA/</w:t>
      </w:r>
      <w:r w:rsidR="00EC4692" w:rsidRPr="34393DBC">
        <w:rPr>
          <w:sz w:val="16"/>
          <w:szCs w:val="16"/>
        </w:rPr>
        <w:t>SZKOŁY/</w:t>
      </w:r>
      <w:r w:rsidR="008211CB" w:rsidRPr="34393DBC">
        <w:rPr>
          <w:sz w:val="16"/>
          <w:szCs w:val="16"/>
        </w:rPr>
        <w:t>OŚRODKA/</w:t>
      </w:r>
      <w:r w:rsidR="00EC4692" w:rsidRPr="34393DBC">
        <w:rPr>
          <w:sz w:val="16"/>
          <w:szCs w:val="16"/>
        </w:rPr>
        <w:t>PLACÓWKI</w:t>
      </w:r>
    </w:p>
    <w:sectPr w:rsidR="008F1388" w:rsidRPr="00E44530" w:rsidSect="001F67B1">
      <w:footerReference w:type="default" r:id="rId8"/>
      <w:pgSz w:w="11906" w:h="16838"/>
      <w:pgMar w:top="568" w:right="1417" w:bottom="56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41DD7" w14:textId="77777777" w:rsidR="001574A1" w:rsidRDefault="001574A1" w:rsidP="005A47C0">
      <w:r>
        <w:separator/>
      </w:r>
    </w:p>
  </w:endnote>
  <w:endnote w:type="continuationSeparator" w:id="0">
    <w:p w14:paraId="685544ED" w14:textId="77777777" w:rsidR="001574A1" w:rsidRDefault="001574A1" w:rsidP="005A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150032"/>
      <w:docPartObj>
        <w:docPartGallery w:val="Page Numbers (Bottom of Page)"/>
        <w:docPartUnique/>
      </w:docPartObj>
    </w:sdtPr>
    <w:sdtContent>
      <w:p w14:paraId="3F33118A" w14:textId="1E6DFF4B" w:rsidR="001F67B1" w:rsidRDefault="001F67B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82BA5A" w14:textId="77777777" w:rsidR="001F67B1" w:rsidRDefault="001F67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0148E" w14:textId="77777777" w:rsidR="001574A1" w:rsidRDefault="001574A1" w:rsidP="005A47C0">
      <w:r>
        <w:separator/>
      </w:r>
    </w:p>
  </w:footnote>
  <w:footnote w:type="continuationSeparator" w:id="0">
    <w:p w14:paraId="3FF501A7" w14:textId="77777777" w:rsidR="001574A1" w:rsidRDefault="001574A1" w:rsidP="005A47C0">
      <w:r>
        <w:continuationSeparator/>
      </w:r>
    </w:p>
  </w:footnote>
  <w:footnote w:id="1">
    <w:p w14:paraId="3F51D773" w14:textId="30585EC7" w:rsidR="002F581E" w:rsidRDefault="002F581E" w:rsidP="002F581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F70AFB">
        <w:rPr>
          <w:sz w:val="18"/>
          <w:szCs w:val="18"/>
        </w:rPr>
        <w:t xml:space="preserve">Zgodnie z art. 4 pkt 19 ustawy z dnia 14 grudnia 2016 r. – </w:t>
      </w:r>
      <w:r w:rsidRPr="00F70AFB">
        <w:rPr>
          <w:i/>
          <w:iCs/>
          <w:sz w:val="18"/>
          <w:szCs w:val="18"/>
        </w:rPr>
        <w:t>Prawo oświatowe</w:t>
      </w:r>
      <w:r w:rsidRPr="00F70AFB">
        <w:rPr>
          <w:sz w:val="18"/>
          <w:szCs w:val="18"/>
        </w:rPr>
        <w:t xml:space="preserve"> przez rodziców należy rozumieć także prawnych opiekunów dziecka oraz osoby (podmioty) sprawujące pieczę zastępczą nad dzieckiem.</w:t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FDF8"/>
    <w:multiLevelType w:val="hybridMultilevel"/>
    <w:tmpl w:val="E07E0048"/>
    <w:lvl w:ilvl="0" w:tplc="077A2BBA">
      <w:start w:val="1"/>
      <w:numFmt w:val="upperRoman"/>
      <w:lvlText w:val="%1."/>
      <w:lvlJc w:val="left"/>
      <w:pPr>
        <w:ind w:left="720" w:hanging="360"/>
      </w:pPr>
    </w:lvl>
    <w:lvl w:ilvl="1" w:tplc="0308B49E">
      <w:start w:val="1"/>
      <w:numFmt w:val="lowerLetter"/>
      <w:lvlText w:val="%2."/>
      <w:lvlJc w:val="left"/>
      <w:pPr>
        <w:ind w:left="1440" w:hanging="360"/>
      </w:pPr>
    </w:lvl>
    <w:lvl w:ilvl="2" w:tplc="8D186846">
      <w:start w:val="1"/>
      <w:numFmt w:val="lowerRoman"/>
      <w:lvlText w:val="%3."/>
      <w:lvlJc w:val="right"/>
      <w:pPr>
        <w:ind w:left="2160" w:hanging="180"/>
      </w:pPr>
    </w:lvl>
    <w:lvl w:ilvl="3" w:tplc="B5C6DF96">
      <w:start w:val="1"/>
      <w:numFmt w:val="decimal"/>
      <w:lvlText w:val="%4."/>
      <w:lvlJc w:val="left"/>
      <w:pPr>
        <w:ind w:left="2880" w:hanging="360"/>
      </w:pPr>
    </w:lvl>
    <w:lvl w:ilvl="4" w:tplc="366E91A4">
      <w:start w:val="1"/>
      <w:numFmt w:val="lowerLetter"/>
      <w:lvlText w:val="%5."/>
      <w:lvlJc w:val="left"/>
      <w:pPr>
        <w:ind w:left="3600" w:hanging="360"/>
      </w:pPr>
    </w:lvl>
    <w:lvl w:ilvl="5" w:tplc="E1A4E2E2">
      <w:start w:val="1"/>
      <w:numFmt w:val="lowerRoman"/>
      <w:lvlText w:val="%6."/>
      <w:lvlJc w:val="right"/>
      <w:pPr>
        <w:ind w:left="4320" w:hanging="180"/>
      </w:pPr>
    </w:lvl>
    <w:lvl w:ilvl="6" w:tplc="A60241B2">
      <w:start w:val="1"/>
      <w:numFmt w:val="decimal"/>
      <w:lvlText w:val="%7."/>
      <w:lvlJc w:val="left"/>
      <w:pPr>
        <w:ind w:left="5040" w:hanging="360"/>
      </w:pPr>
    </w:lvl>
    <w:lvl w:ilvl="7" w:tplc="DABE2340">
      <w:start w:val="1"/>
      <w:numFmt w:val="lowerLetter"/>
      <w:lvlText w:val="%8."/>
      <w:lvlJc w:val="left"/>
      <w:pPr>
        <w:ind w:left="5760" w:hanging="360"/>
      </w:pPr>
    </w:lvl>
    <w:lvl w:ilvl="8" w:tplc="9A3430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4672"/>
    <w:multiLevelType w:val="hybridMultilevel"/>
    <w:tmpl w:val="43127734"/>
    <w:lvl w:ilvl="0" w:tplc="A90E1E1C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719858D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C1883C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79A0D7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698A48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5714F08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586D56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F50388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1000500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1DFF9E"/>
    <w:multiLevelType w:val="hybridMultilevel"/>
    <w:tmpl w:val="353805B8"/>
    <w:lvl w:ilvl="0" w:tplc="D1A2C9CC">
      <w:start w:val="1"/>
      <w:numFmt w:val="lowerLetter"/>
      <w:lvlText w:val="%1."/>
      <w:lvlJc w:val="left"/>
      <w:pPr>
        <w:ind w:left="927" w:hanging="360"/>
      </w:pPr>
    </w:lvl>
    <w:lvl w:ilvl="1" w:tplc="3B768A96">
      <w:start w:val="1"/>
      <w:numFmt w:val="lowerLetter"/>
      <w:lvlText w:val="%2."/>
      <w:lvlJc w:val="left"/>
      <w:pPr>
        <w:ind w:left="1647" w:hanging="360"/>
      </w:pPr>
    </w:lvl>
    <w:lvl w:ilvl="2" w:tplc="3D182A5C">
      <w:start w:val="1"/>
      <w:numFmt w:val="lowerRoman"/>
      <w:lvlText w:val="%3."/>
      <w:lvlJc w:val="right"/>
      <w:pPr>
        <w:ind w:left="2367" w:hanging="180"/>
      </w:pPr>
    </w:lvl>
    <w:lvl w:ilvl="3" w:tplc="77D213CA">
      <w:start w:val="1"/>
      <w:numFmt w:val="decimal"/>
      <w:lvlText w:val="%4."/>
      <w:lvlJc w:val="left"/>
      <w:pPr>
        <w:ind w:left="3087" w:hanging="360"/>
      </w:pPr>
    </w:lvl>
    <w:lvl w:ilvl="4" w:tplc="9B602018">
      <w:start w:val="1"/>
      <w:numFmt w:val="lowerLetter"/>
      <w:lvlText w:val="%5."/>
      <w:lvlJc w:val="left"/>
      <w:pPr>
        <w:ind w:left="3807" w:hanging="360"/>
      </w:pPr>
    </w:lvl>
    <w:lvl w:ilvl="5" w:tplc="7A86CEA8">
      <w:start w:val="1"/>
      <w:numFmt w:val="lowerRoman"/>
      <w:lvlText w:val="%6."/>
      <w:lvlJc w:val="right"/>
      <w:pPr>
        <w:ind w:left="4527" w:hanging="180"/>
      </w:pPr>
    </w:lvl>
    <w:lvl w:ilvl="6" w:tplc="952E6EAE">
      <w:start w:val="1"/>
      <w:numFmt w:val="decimal"/>
      <w:lvlText w:val="%7."/>
      <w:lvlJc w:val="left"/>
      <w:pPr>
        <w:ind w:left="5247" w:hanging="360"/>
      </w:pPr>
    </w:lvl>
    <w:lvl w:ilvl="7" w:tplc="7C0C54BC">
      <w:start w:val="1"/>
      <w:numFmt w:val="lowerLetter"/>
      <w:lvlText w:val="%8."/>
      <w:lvlJc w:val="left"/>
      <w:pPr>
        <w:ind w:left="5967" w:hanging="360"/>
      </w:pPr>
    </w:lvl>
    <w:lvl w:ilvl="8" w:tplc="2B02777C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55B321A"/>
    <w:multiLevelType w:val="multilevel"/>
    <w:tmpl w:val="A8DA5D2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747524F"/>
    <w:multiLevelType w:val="multilevel"/>
    <w:tmpl w:val="C4D4738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A763EEF"/>
    <w:multiLevelType w:val="hybridMultilevel"/>
    <w:tmpl w:val="F1E4538C"/>
    <w:lvl w:ilvl="0" w:tplc="76F86612">
      <w:start w:val="3"/>
      <w:numFmt w:val="lowerLetter"/>
      <w:lvlText w:val="%1."/>
      <w:lvlJc w:val="left"/>
      <w:pPr>
        <w:ind w:left="927" w:hanging="360"/>
      </w:pPr>
    </w:lvl>
    <w:lvl w:ilvl="1" w:tplc="2F705CF8">
      <w:start w:val="1"/>
      <w:numFmt w:val="lowerLetter"/>
      <w:lvlText w:val="%2."/>
      <w:lvlJc w:val="left"/>
      <w:pPr>
        <w:ind w:left="1647" w:hanging="360"/>
      </w:pPr>
    </w:lvl>
    <w:lvl w:ilvl="2" w:tplc="27286E1C">
      <w:start w:val="1"/>
      <w:numFmt w:val="lowerRoman"/>
      <w:lvlText w:val="%3."/>
      <w:lvlJc w:val="right"/>
      <w:pPr>
        <w:ind w:left="2367" w:hanging="180"/>
      </w:pPr>
    </w:lvl>
    <w:lvl w:ilvl="3" w:tplc="86724B34">
      <w:start w:val="1"/>
      <w:numFmt w:val="decimal"/>
      <w:lvlText w:val="%4."/>
      <w:lvlJc w:val="left"/>
      <w:pPr>
        <w:ind w:left="3087" w:hanging="360"/>
      </w:pPr>
    </w:lvl>
    <w:lvl w:ilvl="4" w:tplc="63123B10">
      <w:start w:val="1"/>
      <w:numFmt w:val="lowerLetter"/>
      <w:lvlText w:val="%5."/>
      <w:lvlJc w:val="left"/>
      <w:pPr>
        <w:ind w:left="3807" w:hanging="360"/>
      </w:pPr>
    </w:lvl>
    <w:lvl w:ilvl="5" w:tplc="24CABA54">
      <w:start w:val="1"/>
      <w:numFmt w:val="lowerRoman"/>
      <w:lvlText w:val="%6."/>
      <w:lvlJc w:val="right"/>
      <w:pPr>
        <w:ind w:left="4527" w:hanging="180"/>
      </w:pPr>
    </w:lvl>
    <w:lvl w:ilvl="6" w:tplc="CA34E61E">
      <w:start w:val="1"/>
      <w:numFmt w:val="decimal"/>
      <w:lvlText w:val="%7."/>
      <w:lvlJc w:val="left"/>
      <w:pPr>
        <w:ind w:left="5247" w:hanging="360"/>
      </w:pPr>
    </w:lvl>
    <w:lvl w:ilvl="7" w:tplc="8E4C9E12">
      <w:start w:val="1"/>
      <w:numFmt w:val="lowerLetter"/>
      <w:lvlText w:val="%8."/>
      <w:lvlJc w:val="left"/>
      <w:pPr>
        <w:ind w:left="5967" w:hanging="360"/>
      </w:pPr>
    </w:lvl>
    <w:lvl w:ilvl="8" w:tplc="873A4CB2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E311F3C"/>
    <w:multiLevelType w:val="multilevel"/>
    <w:tmpl w:val="016875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6A2F2E"/>
    <w:multiLevelType w:val="hybridMultilevel"/>
    <w:tmpl w:val="28E08CF6"/>
    <w:lvl w:ilvl="0" w:tplc="46583028">
      <w:start w:val="5"/>
      <w:numFmt w:val="lowerLetter"/>
      <w:lvlText w:val="%1."/>
      <w:lvlJc w:val="left"/>
      <w:pPr>
        <w:ind w:left="927" w:hanging="360"/>
      </w:pPr>
    </w:lvl>
    <w:lvl w:ilvl="1" w:tplc="DC203548">
      <w:start w:val="1"/>
      <w:numFmt w:val="lowerLetter"/>
      <w:lvlText w:val="%2."/>
      <w:lvlJc w:val="left"/>
      <w:pPr>
        <w:ind w:left="1647" w:hanging="360"/>
      </w:pPr>
    </w:lvl>
    <w:lvl w:ilvl="2" w:tplc="551681E0">
      <w:start w:val="1"/>
      <w:numFmt w:val="lowerRoman"/>
      <w:lvlText w:val="%3."/>
      <w:lvlJc w:val="right"/>
      <w:pPr>
        <w:ind w:left="2367" w:hanging="180"/>
      </w:pPr>
    </w:lvl>
    <w:lvl w:ilvl="3" w:tplc="E53CF38A">
      <w:start w:val="1"/>
      <w:numFmt w:val="decimal"/>
      <w:lvlText w:val="%4."/>
      <w:lvlJc w:val="left"/>
      <w:pPr>
        <w:ind w:left="3087" w:hanging="360"/>
      </w:pPr>
    </w:lvl>
    <w:lvl w:ilvl="4" w:tplc="BB5E89BA">
      <w:start w:val="1"/>
      <w:numFmt w:val="lowerLetter"/>
      <w:lvlText w:val="%5."/>
      <w:lvlJc w:val="left"/>
      <w:pPr>
        <w:ind w:left="3807" w:hanging="360"/>
      </w:pPr>
    </w:lvl>
    <w:lvl w:ilvl="5" w:tplc="24542084">
      <w:start w:val="1"/>
      <w:numFmt w:val="lowerRoman"/>
      <w:lvlText w:val="%6."/>
      <w:lvlJc w:val="right"/>
      <w:pPr>
        <w:ind w:left="4527" w:hanging="180"/>
      </w:pPr>
    </w:lvl>
    <w:lvl w:ilvl="6" w:tplc="CD5A6F8C">
      <w:start w:val="1"/>
      <w:numFmt w:val="decimal"/>
      <w:lvlText w:val="%7."/>
      <w:lvlJc w:val="left"/>
      <w:pPr>
        <w:ind w:left="5247" w:hanging="360"/>
      </w:pPr>
    </w:lvl>
    <w:lvl w:ilvl="7" w:tplc="C06A45A8">
      <w:start w:val="1"/>
      <w:numFmt w:val="lowerLetter"/>
      <w:lvlText w:val="%8."/>
      <w:lvlJc w:val="left"/>
      <w:pPr>
        <w:ind w:left="5967" w:hanging="360"/>
      </w:pPr>
    </w:lvl>
    <w:lvl w:ilvl="8" w:tplc="C360C73E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1F92FF3"/>
    <w:multiLevelType w:val="multilevel"/>
    <w:tmpl w:val="4EF2FEB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12CAE44B"/>
    <w:multiLevelType w:val="hybridMultilevel"/>
    <w:tmpl w:val="2DC66CF0"/>
    <w:lvl w:ilvl="0" w:tplc="BD8891CC">
      <w:start w:val="1"/>
      <w:numFmt w:val="decimal"/>
      <w:lvlText w:val="%1."/>
      <w:lvlJc w:val="left"/>
      <w:pPr>
        <w:ind w:left="720" w:hanging="360"/>
      </w:pPr>
    </w:lvl>
    <w:lvl w:ilvl="1" w:tplc="C20CFB44">
      <w:start w:val="1"/>
      <w:numFmt w:val="lowerLetter"/>
      <w:lvlText w:val="%2."/>
      <w:lvlJc w:val="left"/>
      <w:pPr>
        <w:ind w:left="1440" w:hanging="360"/>
      </w:pPr>
    </w:lvl>
    <w:lvl w:ilvl="2" w:tplc="2D0814EE">
      <w:start w:val="1"/>
      <w:numFmt w:val="lowerRoman"/>
      <w:lvlText w:val="%3."/>
      <w:lvlJc w:val="right"/>
      <w:pPr>
        <w:ind w:left="2160" w:hanging="180"/>
      </w:pPr>
    </w:lvl>
    <w:lvl w:ilvl="3" w:tplc="6088A1A8">
      <w:start w:val="1"/>
      <w:numFmt w:val="decimal"/>
      <w:lvlText w:val="%4."/>
      <w:lvlJc w:val="left"/>
      <w:pPr>
        <w:ind w:left="2880" w:hanging="360"/>
      </w:pPr>
    </w:lvl>
    <w:lvl w:ilvl="4" w:tplc="5702663E">
      <w:start w:val="1"/>
      <w:numFmt w:val="lowerLetter"/>
      <w:lvlText w:val="%5."/>
      <w:lvlJc w:val="left"/>
      <w:pPr>
        <w:ind w:left="3600" w:hanging="360"/>
      </w:pPr>
    </w:lvl>
    <w:lvl w:ilvl="5" w:tplc="BDBC48F6">
      <w:start w:val="1"/>
      <w:numFmt w:val="lowerRoman"/>
      <w:lvlText w:val="%6."/>
      <w:lvlJc w:val="right"/>
      <w:pPr>
        <w:ind w:left="4320" w:hanging="180"/>
      </w:pPr>
    </w:lvl>
    <w:lvl w:ilvl="6" w:tplc="699620F4">
      <w:start w:val="1"/>
      <w:numFmt w:val="decimal"/>
      <w:lvlText w:val="%7."/>
      <w:lvlJc w:val="left"/>
      <w:pPr>
        <w:ind w:left="5040" w:hanging="360"/>
      </w:pPr>
    </w:lvl>
    <w:lvl w:ilvl="7" w:tplc="7952D452">
      <w:start w:val="1"/>
      <w:numFmt w:val="lowerLetter"/>
      <w:lvlText w:val="%8."/>
      <w:lvlJc w:val="left"/>
      <w:pPr>
        <w:ind w:left="5760" w:hanging="360"/>
      </w:pPr>
    </w:lvl>
    <w:lvl w:ilvl="8" w:tplc="0454626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E5B37"/>
    <w:multiLevelType w:val="hybridMultilevel"/>
    <w:tmpl w:val="35CE9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9B7D1"/>
    <w:multiLevelType w:val="hybridMultilevel"/>
    <w:tmpl w:val="11FC68D4"/>
    <w:lvl w:ilvl="0" w:tplc="060AF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49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E633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189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0454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88F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B61F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4CD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163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3415E"/>
    <w:multiLevelType w:val="multilevel"/>
    <w:tmpl w:val="E7BA4B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BB4EF44"/>
    <w:multiLevelType w:val="hybridMultilevel"/>
    <w:tmpl w:val="7D104B00"/>
    <w:lvl w:ilvl="0" w:tplc="AA728ADA">
      <w:start w:val="1"/>
      <w:numFmt w:val="decimal"/>
      <w:lvlText w:val="%1."/>
      <w:lvlJc w:val="left"/>
      <w:pPr>
        <w:ind w:left="720" w:hanging="360"/>
      </w:pPr>
    </w:lvl>
    <w:lvl w:ilvl="1" w:tplc="4BF8D5AC">
      <w:start w:val="1"/>
      <w:numFmt w:val="lowerLetter"/>
      <w:lvlText w:val="%2."/>
      <w:lvlJc w:val="left"/>
      <w:pPr>
        <w:ind w:left="1647" w:hanging="360"/>
      </w:pPr>
    </w:lvl>
    <w:lvl w:ilvl="2" w:tplc="B8063492">
      <w:start w:val="1"/>
      <w:numFmt w:val="lowerRoman"/>
      <w:lvlText w:val="%3."/>
      <w:lvlJc w:val="right"/>
      <w:pPr>
        <w:ind w:left="2367" w:hanging="180"/>
      </w:pPr>
    </w:lvl>
    <w:lvl w:ilvl="3" w:tplc="3824084A">
      <w:start w:val="1"/>
      <w:numFmt w:val="decimal"/>
      <w:lvlText w:val="%4."/>
      <w:lvlJc w:val="left"/>
      <w:pPr>
        <w:ind w:left="3087" w:hanging="360"/>
      </w:pPr>
    </w:lvl>
    <w:lvl w:ilvl="4" w:tplc="56DA7C3E">
      <w:start w:val="1"/>
      <w:numFmt w:val="lowerLetter"/>
      <w:lvlText w:val="%5."/>
      <w:lvlJc w:val="left"/>
      <w:pPr>
        <w:ind w:left="3807" w:hanging="360"/>
      </w:pPr>
    </w:lvl>
    <w:lvl w:ilvl="5" w:tplc="D60E83B0">
      <w:start w:val="1"/>
      <w:numFmt w:val="lowerRoman"/>
      <w:lvlText w:val="%6."/>
      <w:lvlJc w:val="right"/>
      <w:pPr>
        <w:ind w:left="4527" w:hanging="180"/>
      </w:pPr>
    </w:lvl>
    <w:lvl w:ilvl="6" w:tplc="622236D6">
      <w:start w:val="1"/>
      <w:numFmt w:val="decimal"/>
      <w:lvlText w:val="%7."/>
      <w:lvlJc w:val="left"/>
      <w:pPr>
        <w:ind w:left="5247" w:hanging="360"/>
      </w:pPr>
    </w:lvl>
    <w:lvl w:ilvl="7" w:tplc="3170FBD4">
      <w:start w:val="1"/>
      <w:numFmt w:val="lowerLetter"/>
      <w:lvlText w:val="%8."/>
      <w:lvlJc w:val="left"/>
      <w:pPr>
        <w:ind w:left="5967" w:hanging="360"/>
      </w:pPr>
    </w:lvl>
    <w:lvl w:ilvl="8" w:tplc="A12224DA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BCA4D51"/>
    <w:multiLevelType w:val="hybridMultilevel"/>
    <w:tmpl w:val="B0D689AC"/>
    <w:lvl w:ilvl="0" w:tplc="56FEA6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37BEF"/>
    <w:multiLevelType w:val="hybridMultilevel"/>
    <w:tmpl w:val="37DE9FE0"/>
    <w:lvl w:ilvl="0" w:tplc="E09435BA">
      <w:start w:val="1"/>
      <w:numFmt w:val="bullet"/>
      <w:lvlText w:val="-"/>
      <w:lvlJc w:val="left"/>
      <w:pPr>
        <w:ind w:left="1428" w:hanging="360"/>
      </w:pPr>
      <w:rPr>
        <w:rFonts w:ascii="Aptos" w:hAnsi="Aptos" w:hint="default"/>
      </w:rPr>
    </w:lvl>
    <w:lvl w:ilvl="1" w:tplc="7212766A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2F925A0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8FC88F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AC7CC0FE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6486D81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5442A6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D207436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9DB0F16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4B799B6"/>
    <w:multiLevelType w:val="hybridMultilevel"/>
    <w:tmpl w:val="68F62C32"/>
    <w:lvl w:ilvl="0" w:tplc="F814B9B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6AA7D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B8ED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C37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869C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160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DA1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3C0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E4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011E0E"/>
    <w:multiLevelType w:val="multilevel"/>
    <w:tmpl w:val="7E46B30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2899E57D"/>
    <w:multiLevelType w:val="hybridMultilevel"/>
    <w:tmpl w:val="B1F240B6"/>
    <w:lvl w:ilvl="0" w:tplc="0426689E">
      <w:start w:val="1"/>
      <w:numFmt w:val="lowerLetter"/>
      <w:lvlText w:val="%1."/>
      <w:lvlJc w:val="left"/>
      <w:pPr>
        <w:ind w:left="927" w:hanging="360"/>
      </w:pPr>
    </w:lvl>
    <w:lvl w:ilvl="1" w:tplc="E232163A">
      <w:start w:val="1"/>
      <w:numFmt w:val="lowerLetter"/>
      <w:lvlText w:val="%2."/>
      <w:lvlJc w:val="left"/>
      <w:pPr>
        <w:ind w:left="1647" w:hanging="360"/>
      </w:pPr>
    </w:lvl>
    <w:lvl w:ilvl="2" w:tplc="1FEA9F22">
      <w:start w:val="1"/>
      <w:numFmt w:val="lowerRoman"/>
      <w:lvlText w:val="%3."/>
      <w:lvlJc w:val="right"/>
      <w:pPr>
        <w:ind w:left="2367" w:hanging="180"/>
      </w:pPr>
    </w:lvl>
    <w:lvl w:ilvl="3" w:tplc="7B668A4C">
      <w:start w:val="1"/>
      <w:numFmt w:val="decimal"/>
      <w:lvlText w:val="%4."/>
      <w:lvlJc w:val="left"/>
      <w:pPr>
        <w:ind w:left="3087" w:hanging="360"/>
      </w:pPr>
    </w:lvl>
    <w:lvl w:ilvl="4" w:tplc="0D9C89D2">
      <w:start w:val="1"/>
      <w:numFmt w:val="lowerLetter"/>
      <w:lvlText w:val="%5."/>
      <w:lvlJc w:val="left"/>
      <w:pPr>
        <w:ind w:left="3807" w:hanging="360"/>
      </w:pPr>
    </w:lvl>
    <w:lvl w:ilvl="5" w:tplc="CF4C41B6">
      <w:start w:val="1"/>
      <w:numFmt w:val="lowerRoman"/>
      <w:lvlText w:val="%6."/>
      <w:lvlJc w:val="right"/>
      <w:pPr>
        <w:ind w:left="4527" w:hanging="180"/>
      </w:pPr>
    </w:lvl>
    <w:lvl w:ilvl="6" w:tplc="48EE4E46">
      <w:start w:val="1"/>
      <w:numFmt w:val="decimal"/>
      <w:lvlText w:val="%7."/>
      <w:lvlJc w:val="left"/>
      <w:pPr>
        <w:ind w:left="5247" w:hanging="360"/>
      </w:pPr>
    </w:lvl>
    <w:lvl w:ilvl="7" w:tplc="278C82CE">
      <w:start w:val="1"/>
      <w:numFmt w:val="lowerLetter"/>
      <w:lvlText w:val="%8."/>
      <w:lvlJc w:val="left"/>
      <w:pPr>
        <w:ind w:left="5967" w:hanging="360"/>
      </w:pPr>
    </w:lvl>
    <w:lvl w:ilvl="8" w:tplc="AC24767E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C797E2C"/>
    <w:multiLevelType w:val="hybridMultilevel"/>
    <w:tmpl w:val="E8E652A6"/>
    <w:lvl w:ilvl="0" w:tplc="0D9A2F18">
      <w:start w:val="1"/>
      <w:numFmt w:val="lowerLetter"/>
      <w:lvlText w:val="%1."/>
      <w:lvlJc w:val="left"/>
      <w:pPr>
        <w:ind w:left="927" w:hanging="360"/>
      </w:pPr>
    </w:lvl>
    <w:lvl w:ilvl="1" w:tplc="1A84AD7C">
      <w:start w:val="1"/>
      <w:numFmt w:val="lowerLetter"/>
      <w:lvlText w:val="%2."/>
      <w:lvlJc w:val="left"/>
      <w:pPr>
        <w:ind w:left="1647" w:hanging="360"/>
      </w:pPr>
    </w:lvl>
    <w:lvl w:ilvl="2" w:tplc="1212C06A">
      <w:start w:val="1"/>
      <w:numFmt w:val="lowerRoman"/>
      <w:lvlText w:val="%3."/>
      <w:lvlJc w:val="right"/>
      <w:pPr>
        <w:ind w:left="2367" w:hanging="180"/>
      </w:pPr>
    </w:lvl>
    <w:lvl w:ilvl="3" w:tplc="540E072A">
      <w:start w:val="1"/>
      <w:numFmt w:val="decimal"/>
      <w:lvlText w:val="%4."/>
      <w:lvlJc w:val="left"/>
      <w:pPr>
        <w:ind w:left="3087" w:hanging="360"/>
      </w:pPr>
    </w:lvl>
    <w:lvl w:ilvl="4" w:tplc="1EE4957E">
      <w:start w:val="1"/>
      <w:numFmt w:val="lowerLetter"/>
      <w:lvlText w:val="%5."/>
      <w:lvlJc w:val="left"/>
      <w:pPr>
        <w:ind w:left="3807" w:hanging="360"/>
      </w:pPr>
    </w:lvl>
    <w:lvl w:ilvl="5" w:tplc="75107EB8">
      <w:start w:val="1"/>
      <w:numFmt w:val="lowerRoman"/>
      <w:lvlText w:val="%6."/>
      <w:lvlJc w:val="right"/>
      <w:pPr>
        <w:ind w:left="4527" w:hanging="180"/>
      </w:pPr>
    </w:lvl>
    <w:lvl w:ilvl="6" w:tplc="E2EC166C">
      <w:start w:val="1"/>
      <w:numFmt w:val="decimal"/>
      <w:lvlText w:val="%7."/>
      <w:lvlJc w:val="left"/>
      <w:pPr>
        <w:ind w:left="5247" w:hanging="360"/>
      </w:pPr>
    </w:lvl>
    <w:lvl w:ilvl="7" w:tplc="B2D88F28">
      <w:start w:val="1"/>
      <w:numFmt w:val="lowerLetter"/>
      <w:lvlText w:val="%8."/>
      <w:lvlJc w:val="left"/>
      <w:pPr>
        <w:ind w:left="5967" w:hanging="360"/>
      </w:pPr>
    </w:lvl>
    <w:lvl w:ilvl="8" w:tplc="8EDC25C2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03468B7"/>
    <w:multiLevelType w:val="hybridMultilevel"/>
    <w:tmpl w:val="3CB8CBAA"/>
    <w:lvl w:ilvl="0" w:tplc="B64E5B76">
      <w:start w:val="2"/>
      <w:numFmt w:val="lowerLetter"/>
      <w:lvlText w:val="%1."/>
      <w:lvlJc w:val="left"/>
      <w:pPr>
        <w:ind w:left="927" w:hanging="360"/>
      </w:pPr>
    </w:lvl>
    <w:lvl w:ilvl="1" w:tplc="44C0E44E">
      <w:start w:val="1"/>
      <w:numFmt w:val="lowerLetter"/>
      <w:lvlText w:val="%2."/>
      <w:lvlJc w:val="left"/>
      <w:pPr>
        <w:ind w:left="1647" w:hanging="360"/>
      </w:pPr>
    </w:lvl>
    <w:lvl w:ilvl="2" w:tplc="0866B5E6">
      <w:start w:val="1"/>
      <w:numFmt w:val="lowerRoman"/>
      <w:lvlText w:val="%3."/>
      <w:lvlJc w:val="right"/>
      <w:pPr>
        <w:ind w:left="2367" w:hanging="180"/>
      </w:pPr>
    </w:lvl>
    <w:lvl w:ilvl="3" w:tplc="CF4C238E">
      <w:start w:val="1"/>
      <w:numFmt w:val="decimal"/>
      <w:lvlText w:val="%4."/>
      <w:lvlJc w:val="left"/>
      <w:pPr>
        <w:ind w:left="3087" w:hanging="360"/>
      </w:pPr>
    </w:lvl>
    <w:lvl w:ilvl="4" w:tplc="6C16072E">
      <w:start w:val="1"/>
      <w:numFmt w:val="lowerLetter"/>
      <w:lvlText w:val="%5."/>
      <w:lvlJc w:val="left"/>
      <w:pPr>
        <w:ind w:left="3807" w:hanging="360"/>
      </w:pPr>
    </w:lvl>
    <w:lvl w:ilvl="5" w:tplc="BDAA9D24">
      <w:start w:val="1"/>
      <w:numFmt w:val="lowerRoman"/>
      <w:lvlText w:val="%6."/>
      <w:lvlJc w:val="right"/>
      <w:pPr>
        <w:ind w:left="4527" w:hanging="180"/>
      </w:pPr>
    </w:lvl>
    <w:lvl w:ilvl="6" w:tplc="DCCC1EDA">
      <w:start w:val="1"/>
      <w:numFmt w:val="decimal"/>
      <w:lvlText w:val="%7."/>
      <w:lvlJc w:val="left"/>
      <w:pPr>
        <w:ind w:left="5247" w:hanging="360"/>
      </w:pPr>
    </w:lvl>
    <w:lvl w:ilvl="7" w:tplc="04BCF4B2">
      <w:start w:val="1"/>
      <w:numFmt w:val="lowerLetter"/>
      <w:lvlText w:val="%8."/>
      <w:lvlJc w:val="left"/>
      <w:pPr>
        <w:ind w:left="5967" w:hanging="360"/>
      </w:pPr>
    </w:lvl>
    <w:lvl w:ilvl="8" w:tplc="E322255C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06966FF"/>
    <w:multiLevelType w:val="multilevel"/>
    <w:tmpl w:val="1BA052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30A03082"/>
    <w:multiLevelType w:val="multilevel"/>
    <w:tmpl w:val="3E9078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4313465"/>
    <w:multiLevelType w:val="hybridMultilevel"/>
    <w:tmpl w:val="02D87512"/>
    <w:lvl w:ilvl="0" w:tplc="9A24F232">
      <w:start w:val="1"/>
      <w:numFmt w:val="decimal"/>
      <w:lvlText w:val="%1."/>
      <w:lvlJc w:val="left"/>
      <w:pPr>
        <w:ind w:left="720" w:hanging="360"/>
      </w:pPr>
    </w:lvl>
    <w:lvl w:ilvl="1" w:tplc="13BC9442">
      <w:start w:val="1"/>
      <w:numFmt w:val="lowerLetter"/>
      <w:lvlText w:val="%2."/>
      <w:lvlJc w:val="left"/>
      <w:pPr>
        <w:ind w:left="1440" w:hanging="360"/>
      </w:pPr>
    </w:lvl>
    <w:lvl w:ilvl="2" w:tplc="338034CC">
      <w:start w:val="1"/>
      <w:numFmt w:val="lowerRoman"/>
      <w:lvlText w:val="%3."/>
      <w:lvlJc w:val="right"/>
      <w:pPr>
        <w:ind w:left="2160" w:hanging="180"/>
      </w:pPr>
    </w:lvl>
    <w:lvl w:ilvl="3" w:tplc="C3DED680">
      <w:start w:val="1"/>
      <w:numFmt w:val="decimal"/>
      <w:lvlText w:val="%4."/>
      <w:lvlJc w:val="left"/>
      <w:pPr>
        <w:ind w:left="2880" w:hanging="360"/>
      </w:pPr>
    </w:lvl>
    <w:lvl w:ilvl="4" w:tplc="90E41250">
      <w:start w:val="1"/>
      <w:numFmt w:val="lowerLetter"/>
      <w:lvlText w:val="%5."/>
      <w:lvlJc w:val="left"/>
      <w:pPr>
        <w:ind w:left="3600" w:hanging="360"/>
      </w:pPr>
    </w:lvl>
    <w:lvl w:ilvl="5" w:tplc="DD7A2F50">
      <w:start w:val="1"/>
      <w:numFmt w:val="lowerRoman"/>
      <w:lvlText w:val="%6."/>
      <w:lvlJc w:val="right"/>
      <w:pPr>
        <w:ind w:left="4320" w:hanging="180"/>
      </w:pPr>
    </w:lvl>
    <w:lvl w:ilvl="6" w:tplc="A100026C">
      <w:start w:val="1"/>
      <w:numFmt w:val="decimal"/>
      <w:lvlText w:val="%7."/>
      <w:lvlJc w:val="left"/>
      <w:pPr>
        <w:ind w:left="5040" w:hanging="360"/>
      </w:pPr>
    </w:lvl>
    <w:lvl w:ilvl="7" w:tplc="66C04B20">
      <w:start w:val="1"/>
      <w:numFmt w:val="lowerLetter"/>
      <w:lvlText w:val="%8."/>
      <w:lvlJc w:val="left"/>
      <w:pPr>
        <w:ind w:left="5760" w:hanging="360"/>
      </w:pPr>
    </w:lvl>
    <w:lvl w:ilvl="8" w:tplc="7FBA92C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6002F3"/>
    <w:multiLevelType w:val="hybridMultilevel"/>
    <w:tmpl w:val="9D3A57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470602A"/>
    <w:multiLevelType w:val="hybridMultilevel"/>
    <w:tmpl w:val="93B28AAA"/>
    <w:lvl w:ilvl="0" w:tplc="129C5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84D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9CF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087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AEF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C64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422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489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1C42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212D25"/>
    <w:multiLevelType w:val="hybridMultilevel"/>
    <w:tmpl w:val="FCAE6A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72E2FB3"/>
    <w:multiLevelType w:val="hybridMultilevel"/>
    <w:tmpl w:val="07FE11EA"/>
    <w:lvl w:ilvl="0" w:tplc="3ED24B30">
      <w:start w:val="1"/>
      <w:numFmt w:val="lowerLetter"/>
      <w:lvlText w:val="%1)"/>
      <w:lvlJc w:val="left"/>
      <w:pPr>
        <w:ind w:left="128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8" w15:restartNumberingAfterBreak="0">
    <w:nsid w:val="474E0743"/>
    <w:multiLevelType w:val="hybridMultilevel"/>
    <w:tmpl w:val="E410CEC8"/>
    <w:lvl w:ilvl="0" w:tplc="4E22E3DE">
      <w:start w:val="6"/>
      <w:numFmt w:val="lowerLetter"/>
      <w:lvlText w:val="%1."/>
      <w:lvlJc w:val="left"/>
      <w:pPr>
        <w:ind w:left="644" w:hanging="360"/>
      </w:pPr>
    </w:lvl>
    <w:lvl w:ilvl="1" w:tplc="4912B058">
      <w:start w:val="1"/>
      <w:numFmt w:val="lowerLetter"/>
      <w:lvlText w:val="%2."/>
      <w:lvlJc w:val="left"/>
      <w:pPr>
        <w:ind w:left="1364" w:hanging="360"/>
      </w:pPr>
    </w:lvl>
    <w:lvl w:ilvl="2" w:tplc="9C1A26A0">
      <w:start w:val="1"/>
      <w:numFmt w:val="lowerRoman"/>
      <w:lvlText w:val="%3."/>
      <w:lvlJc w:val="right"/>
      <w:pPr>
        <w:ind w:left="2084" w:hanging="180"/>
      </w:pPr>
    </w:lvl>
    <w:lvl w:ilvl="3" w:tplc="4D02C6D2">
      <w:start w:val="1"/>
      <w:numFmt w:val="decimal"/>
      <w:lvlText w:val="%4."/>
      <w:lvlJc w:val="left"/>
      <w:pPr>
        <w:ind w:left="2804" w:hanging="360"/>
      </w:pPr>
    </w:lvl>
    <w:lvl w:ilvl="4" w:tplc="F1DAC38C">
      <w:start w:val="1"/>
      <w:numFmt w:val="lowerLetter"/>
      <w:lvlText w:val="%5."/>
      <w:lvlJc w:val="left"/>
      <w:pPr>
        <w:ind w:left="3524" w:hanging="360"/>
      </w:pPr>
    </w:lvl>
    <w:lvl w:ilvl="5" w:tplc="4D900F18">
      <w:start w:val="1"/>
      <w:numFmt w:val="lowerRoman"/>
      <w:lvlText w:val="%6."/>
      <w:lvlJc w:val="right"/>
      <w:pPr>
        <w:ind w:left="4244" w:hanging="180"/>
      </w:pPr>
    </w:lvl>
    <w:lvl w:ilvl="6" w:tplc="699045E2">
      <w:start w:val="1"/>
      <w:numFmt w:val="decimal"/>
      <w:lvlText w:val="%7."/>
      <w:lvlJc w:val="left"/>
      <w:pPr>
        <w:ind w:left="4964" w:hanging="360"/>
      </w:pPr>
    </w:lvl>
    <w:lvl w:ilvl="7" w:tplc="6100B280">
      <w:start w:val="1"/>
      <w:numFmt w:val="lowerLetter"/>
      <w:lvlText w:val="%8."/>
      <w:lvlJc w:val="left"/>
      <w:pPr>
        <w:ind w:left="5684" w:hanging="360"/>
      </w:pPr>
    </w:lvl>
    <w:lvl w:ilvl="8" w:tplc="7B6A2E42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945320C"/>
    <w:multiLevelType w:val="multilevel"/>
    <w:tmpl w:val="6C8E206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4B6F7ADF"/>
    <w:multiLevelType w:val="hybridMultilevel"/>
    <w:tmpl w:val="03A66622"/>
    <w:lvl w:ilvl="0" w:tplc="9C307B42">
      <w:start w:val="4"/>
      <w:numFmt w:val="lowerLetter"/>
      <w:lvlText w:val="%1."/>
      <w:lvlJc w:val="left"/>
      <w:pPr>
        <w:ind w:left="927" w:hanging="360"/>
      </w:pPr>
    </w:lvl>
    <w:lvl w:ilvl="1" w:tplc="384AE224">
      <w:start w:val="1"/>
      <w:numFmt w:val="lowerLetter"/>
      <w:lvlText w:val="%2."/>
      <w:lvlJc w:val="left"/>
      <w:pPr>
        <w:ind w:left="1647" w:hanging="360"/>
      </w:pPr>
    </w:lvl>
    <w:lvl w:ilvl="2" w:tplc="1A582476">
      <w:start w:val="1"/>
      <w:numFmt w:val="lowerRoman"/>
      <w:lvlText w:val="%3."/>
      <w:lvlJc w:val="right"/>
      <w:pPr>
        <w:ind w:left="2367" w:hanging="180"/>
      </w:pPr>
    </w:lvl>
    <w:lvl w:ilvl="3" w:tplc="14487B32">
      <w:start w:val="1"/>
      <w:numFmt w:val="decimal"/>
      <w:lvlText w:val="%4."/>
      <w:lvlJc w:val="left"/>
      <w:pPr>
        <w:ind w:left="3087" w:hanging="360"/>
      </w:pPr>
    </w:lvl>
    <w:lvl w:ilvl="4" w:tplc="D06085BE">
      <w:start w:val="1"/>
      <w:numFmt w:val="lowerLetter"/>
      <w:lvlText w:val="%5."/>
      <w:lvlJc w:val="left"/>
      <w:pPr>
        <w:ind w:left="3807" w:hanging="360"/>
      </w:pPr>
    </w:lvl>
    <w:lvl w:ilvl="5" w:tplc="5860E9E6">
      <w:start w:val="1"/>
      <w:numFmt w:val="lowerRoman"/>
      <w:lvlText w:val="%6."/>
      <w:lvlJc w:val="right"/>
      <w:pPr>
        <w:ind w:left="4527" w:hanging="180"/>
      </w:pPr>
    </w:lvl>
    <w:lvl w:ilvl="6" w:tplc="BD9E0D3A">
      <w:start w:val="1"/>
      <w:numFmt w:val="decimal"/>
      <w:lvlText w:val="%7."/>
      <w:lvlJc w:val="left"/>
      <w:pPr>
        <w:ind w:left="5247" w:hanging="360"/>
      </w:pPr>
    </w:lvl>
    <w:lvl w:ilvl="7" w:tplc="C5C6C2F8">
      <w:start w:val="1"/>
      <w:numFmt w:val="lowerLetter"/>
      <w:lvlText w:val="%8."/>
      <w:lvlJc w:val="left"/>
      <w:pPr>
        <w:ind w:left="5967" w:hanging="360"/>
      </w:pPr>
    </w:lvl>
    <w:lvl w:ilvl="8" w:tplc="5E763196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E9561A3"/>
    <w:multiLevelType w:val="hybridMultilevel"/>
    <w:tmpl w:val="EE584E8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2115E60"/>
    <w:multiLevelType w:val="hybridMultilevel"/>
    <w:tmpl w:val="61E4D094"/>
    <w:lvl w:ilvl="0" w:tplc="33966B84">
      <w:start w:val="1"/>
      <w:numFmt w:val="lowerRoman"/>
      <w:lvlText w:val="%1."/>
      <w:lvlJc w:val="left"/>
      <w:pPr>
        <w:ind w:left="720" w:hanging="360"/>
      </w:pPr>
    </w:lvl>
    <w:lvl w:ilvl="1" w:tplc="01A6A916">
      <w:start w:val="1"/>
      <w:numFmt w:val="lowerLetter"/>
      <w:lvlText w:val="%2."/>
      <w:lvlJc w:val="left"/>
      <w:pPr>
        <w:ind w:left="1440" w:hanging="360"/>
      </w:pPr>
    </w:lvl>
    <w:lvl w:ilvl="2" w:tplc="27C87DB8">
      <w:start w:val="1"/>
      <w:numFmt w:val="lowerRoman"/>
      <w:lvlText w:val="%3."/>
      <w:lvlJc w:val="right"/>
      <w:pPr>
        <w:ind w:left="2160" w:hanging="180"/>
      </w:pPr>
    </w:lvl>
    <w:lvl w:ilvl="3" w:tplc="9A1461F6">
      <w:start w:val="1"/>
      <w:numFmt w:val="decimal"/>
      <w:lvlText w:val="%4."/>
      <w:lvlJc w:val="left"/>
      <w:pPr>
        <w:ind w:left="2880" w:hanging="360"/>
      </w:pPr>
    </w:lvl>
    <w:lvl w:ilvl="4" w:tplc="BA305AF2">
      <w:start w:val="1"/>
      <w:numFmt w:val="lowerLetter"/>
      <w:lvlText w:val="%5."/>
      <w:lvlJc w:val="left"/>
      <w:pPr>
        <w:ind w:left="3600" w:hanging="360"/>
      </w:pPr>
    </w:lvl>
    <w:lvl w:ilvl="5" w:tplc="6F5EF68E">
      <w:start w:val="1"/>
      <w:numFmt w:val="lowerRoman"/>
      <w:lvlText w:val="%6."/>
      <w:lvlJc w:val="right"/>
      <w:pPr>
        <w:ind w:left="4320" w:hanging="180"/>
      </w:pPr>
    </w:lvl>
    <w:lvl w:ilvl="6" w:tplc="39249DE2">
      <w:start w:val="1"/>
      <w:numFmt w:val="decimal"/>
      <w:lvlText w:val="%7."/>
      <w:lvlJc w:val="left"/>
      <w:pPr>
        <w:ind w:left="5040" w:hanging="360"/>
      </w:pPr>
    </w:lvl>
    <w:lvl w:ilvl="7" w:tplc="4DE0FB6C">
      <w:start w:val="1"/>
      <w:numFmt w:val="lowerLetter"/>
      <w:lvlText w:val="%8."/>
      <w:lvlJc w:val="left"/>
      <w:pPr>
        <w:ind w:left="5760" w:hanging="360"/>
      </w:pPr>
    </w:lvl>
    <w:lvl w:ilvl="8" w:tplc="2AC63E6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2EDCC9"/>
    <w:multiLevelType w:val="hybridMultilevel"/>
    <w:tmpl w:val="75C2FAE4"/>
    <w:lvl w:ilvl="0" w:tplc="B2421B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F0CB7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006AC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5A207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1CCE34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1AAC8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1F443C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658F18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1ECDE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9C2C10"/>
    <w:multiLevelType w:val="hybridMultilevel"/>
    <w:tmpl w:val="3BA6B37E"/>
    <w:lvl w:ilvl="0" w:tplc="844A7F2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9566165"/>
    <w:multiLevelType w:val="hybridMultilevel"/>
    <w:tmpl w:val="43B4C80E"/>
    <w:lvl w:ilvl="0" w:tplc="0415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36" w15:restartNumberingAfterBreak="0">
    <w:nsid w:val="704C40F2"/>
    <w:multiLevelType w:val="hybridMultilevel"/>
    <w:tmpl w:val="D060B260"/>
    <w:lvl w:ilvl="0" w:tplc="C1184794">
      <w:start w:val="1"/>
      <w:numFmt w:val="lowerLetter"/>
      <w:lvlText w:val="%1."/>
      <w:lvlJc w:val="left"/>
      <w:pPr>
        <w:ind w:left="927" w:hanging="360"/>
      </w:pPr>
    </w:lvl>
    <w:lvl w:ilvl="1" w:tplc="764E32F8">
      <w:start w:val="1"/>
      <w:numFmt w:val="lowerLetter"/>
      <w:lvlText w:val="%2."/>
      <w:lvlJc w:val="left"/>
      <w:pPr>
        <w:ind w:left="1647" w:hanging="360"/>
      </w:pPr>
    </w:lvl>
    <w:lvl w:ilvl="2" w:tplc="B090235C">
      <w:start w:val="1"/>
      <w:numFmt w:val="lowerRoman"/>
      <w:lvlText w:val="%3."/>
      <w:lvlJc w:val="right"/>
      <w:pPr>
        <w:ind w:left="2367" w:hanging="180"/>
      </w:pPr>
    </w:lvl>
    <w:lvl w:ilvl="3" w:tplc="DDF46A52">
      <w:start w:val="1"/>
      <w:numFmt w:val="decimal"/>
      <w:lvlText w:val="%4."/>
      <w:lvlJc w:val="left"/>
      <w:pPr>
        <w:ind w:left="3087" w:hanging="360"/>
      </w:pPr>
    </w:lvl>
    <w:lvl w:ilvl="4" w:tplc="433EFA64">
      <w:start w:val="1"/>
      <w:numFmt w:val="lowerLetter"/>
      <w:lvlText w:val="%5."/>
      <w:lvlJc w:val="left"/>
      <w:pPr>
        <w:ind w:left="3807" w:hanging="360"/>
      </w:pPr>
    </w:lvl>
    <w:lvl w:ilvl="5" w:tplc="94A4F284">
      <w:start w:val="1"/>
      <w:numFmt w:val="lowerRoman"/>
      <w:lvlText w:val="%6."/>
      <w:lvlJc w:val="right"/>
      <w:pPr>
        <w:ind w:left="4527" w:hanging="180"/>
      </w:pPr>
    </w:lvl>
    <w:lvl w:ilvl="6" w:tplc="7D6E6DFE">
      <w:start w:val="1"/>
      <w:numFmt w:val="decimal"/>
      <w:lvlText w:val="%7."/>
      <w:lvlJc w:val="left"/>
      <w:pPr>
        <w:ind w:left="5247" w:hanging="360"/>
      </w:pPr>
    </w:lvl>
    <w:lvl w:ilvl="7" w:tplc="0CC89658">
      <w:start w:val="1"/>
      <w:numFmt w:val="lowerLetter"/>
      <w:lvlText w:val="%8."/>
      <w:lvlJc w:val="left"/>
      <w:pPr>
        <w:ind w:left="5967" w:hanging="360"/>
      </w:pPr>
    </w:lvl>
    <w:lvl w:ilvl="8" w:tplc="568E12DE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0759453"/>
    <w:multiLevelType w:val="hybridMultilevel"/>
    <w:tmpl w:val="E7A8973C"/>
    <w:lvl w:ilvl="0" w:tplc="802C7870">
      <w:start w:val="1"/>
      <w:numFmt w:val="lowerLetter"/>
      <w:lvlText w:val="%1."/>
      <w:lvlJc w:val="left"/>
      <w:pPr>
        <w:ind w:left="644" w:hanging="360"/>
      </w:pPr>
    </w:lvl>
    <w:lvl w:ilvl="1" w:tplc="DFF8D40A">
      <w:start w:val="1"/>
      <w:numFmt w:val="lowerLetter"/>
      <w:lvlText w:val="%2."/>
      <w:lvlJc w:val="left"/>
      <w:pPr>
        <w:ind w:left="1364" w:hanging="360"/>
      </w:pPr>
    </w:lvl>
    <w:lvl w:ilvl="2" w:tplc="00CAAA82">
      <w:start w:val="1"/>
      <w:numFmt w:val="lowerRoman"/>
      <w:lvlText w:val="%3."/>
      <w:lvlJc w:val="right"/>
      <w:pPr>
        <w:ind w:left="2084" w:hanging="180"/>
      </w:pPr>
    </w:lvl>
    <w:lvl w:ilvl="3" w:tplc="F02ECA6A">
      <w:start w:val="1"/>
      <w:numFmt w:val="decimal"/>
      <w:lvlText w:val="%4."/>
      <w:lvlJc w:val="left"/>
      <w:pPr>
        <w:ind w:left="2804" w:hanging="360"/>
      </w:pPr>
    </w:lvl>
    <w:lvl w:ilvl="4" w:tplc="E7569310">
      <w:start w:val="1"/>
      <w:numFmt w:val="lowerLetter"/>
      <w:lvlText w:val="%5."/>
      <w:lvlJc w:val="left"/>
      <w:pPr>
        <w:ind w:left="3524" w:hanging="360"/>
      </w:pPr>
    </w:lvl>
    <w:lvl w:ilvl="5" w:tplc="60ECCB60">
      <w:start w:val="1"/>
      <w:numFmt w:val="lowerRoman"/>
      <w:lvlText w:val="%6."/>
      <w:lvlJc w:val="right"/>
      <w:pPr>
        <w:ind w:left="4244" w:hanging="180"/>
      </w:pPr>
    </w:lvl>
    <w:lvl w:ilvl="6" w:tplc="DD9A029E">
      <w:start w:val="1"/>
      <w:numFmt w:val="decimal"/>
      <w:lvlText w:val="%7."/>
      <w:lvlJc w:val="left"/>
      <w:pPr>
        <w:ind w:left="4964" w:hanging="360"/>
      </w:pPr>
    </w:lvl>
    <w:lvl w:ilvl="7" w:tplc="BE6A82F8">
      <w:start w:val="1"/>
      <w:numFmt w:val="lowerLetter"/>
      <w:lvlText w:val="%8."/>
      <w:lvlJc w:val="left"/>
      <w:pPr>
        <w:ind w:left="5684" w:hanging="360"/>
      </w:pPr>
    </w:lvl>
    <w:lvl w:ilvl="8" w:tplc="F9141E62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3041616"/>
    <w:multiLevelType w:val="hybridMultilevel"/>
    <w:tmpl w:val="C37AA282"/>
    <w:lvl w:ilvl="0" w:tplc="E5BAD166">
      <w:start w:val="1"/>
      <w:numFmt w:val="lowerLetter"/>
      <w:lvlText w:val="%1."/>
      <w:lvlJc w:val="left"/>
      <w:pPr>
        <w:ind w:left="927" w:hanging="360"/>
      </w:pPr>
    </w:lvl>
    <w:lvl w:ilvl="1" w:tplc="F26CBFFE">
      <w:start w:val="1"/>
      <w:numFmt w:val="lowerLetter"/>
      <w:lvlText w:val="%2."/>
      <w:lvlJc w:val="left"/>
      <w:pPr>
        <w:ind w:left="1647" w:hanging="360"/>
      </w:pPr>
    </w:lvl>
    <w:lvl w:ilvl="2" w:tplc="25E2D870">
      <w:start w:val="1"/>
      <w:numFmt w:val="lowerRoman"/>
      <w:lvlText w:val="%3."/>
      <w:lvlJc w:val="right"/>
      <w:pPr>
        <w:ind w:left="2367" w:hanging="180"/>
      </w:pPr>
    </w:lvl>
    <w:lvl w:ilvl="3" w:tplc="EDEC3736">
      <w:start w:val="1"/>
      <w:numFmt w:val="decimal"/>
      <w:lvlText w:val="%4."/>
      <w:lvlJc w:val="left"/>
      <w:pPr>
        <w:ind w:left="3087" w:hanging="360"/>
      </w:pPr>
    </w:lvl>
    <w:lvl w:ilvl="4" w:tplc="72BC1FEE">
      <w:start w:val="1"/>
      <w:numFmt w:val="lowerLetter"/>
      <w:lvlText w:val="%5."/>
      <w:lvlJc w:val="left"/>
      <w:pPr>
        <w:ind w:left="3807" w:hanging="360"/>
      </w:pPr>
    </w:lvl>
    <w:lvl w:ilvl="5" w:tplc="767CE506">
      <w:start w:val="1"/>
      <w:numFmt w:val="lowerRoman"/>
      <w:lvlText w:val="%6."/>
      <w:lvlJc w:val="right"/>
      <w:pPr>
        <w:ind w:left="4527" w:hanging="180"/>
      </w:pPr>
    </w:lvl>
    <w:lvl w:ilvl="6" w:tplc="9DF41466">
      <w:start w:val="1"/>
      <w:numFmt w:val="decimal"/>
      <w:lvlText w:val="%7."/>
      <w:lvlJc w:val="left"/>
      <w:pPr>
        <w:ind w:left="5247" w:hanging="360"/>
      </w:pPr>
    </w:lvl>
    <w:lvl w:ilvl="7" w:tplc="F82AEF8C">
      <w:start w:val="1"/>
      <w:numFmt w:val="lowerLetter"/>
      <w:lvlText w:val="%8."/>
      <w:lvlJc w:val="left"/>
      <w:pPr>
        <w:ind w:left="5967" w:hanging="360"/>
      </w:pPr>
    </w:lvl>
    <w:lvl w:ilvl="8" w:tplc="5DC6F106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448CF8B"/>
    <w:multiLevelType w:val="hybridMultilevel"/>
    <w:tmpl w:val="B29EFF88"/>
    <w:lvl w:ilvl="0" w:tplc="B27028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7F8A78D4">
      <w:start w:val="1"/>
      <w:numFmt w:val="lowerLetter"/>
      <w:lvlText w:val="%2."/>
      <w:lvlJc w:val="left"/>
      <w:pPr>
        <w:ind w:left="1440" w:hanging="360"/>
      </w:pPr>
    </w:lvl>
    <w:lvl w:ilvl="2" w:tplc="E0C2ED2E">
      <w:start w:val="1"/>
      <w:numFmt w:val="lowerRoman"/>
      <w:lvlText w:val="%3."/>
      <w:lvlJc w:val="right"/>
      <w:pPr>
        <w:ind w:left="2160" w:hanging="180"/>
      </w:pPr>
    </w:lvl>
    <w:lvl w:ilvl="3" w:tplc="BA4C9508">
      <w:start w:val="1"/>
      <w:numFmt w:val="decimal"/>
      <w:lvlText w:val="%4."/>
      <w:lvlJc w:val="left"/>
      <w:pPr>
        <w:ind w:left="2880" w:hanging="360"/>
      </w:pPr>
    </w:lvl>
    <w:lvl w:ilvl="4" w:tplc="E6DE5F84">
      <w:start w:val="1"/>
      <w:numFmt w:val="lowerLetter"/>
      <w:lvlText w:val="%5."/>
      <w:lvlJc w:val="left"/>
      <w:pPr>
        <w:ind w:left="3600" w:hanging="360"/>
      </w:pPr>
    </w:lvl>
    <w:lvl w:ilvl="5" w:tplc="C2B094F4">
      <w:start w:val="1"/>
      <w:numFmt w:val="lowerRoman"/>
      <w:lvlText w:val="%6."/>
      <w:lvlJc w:val="right"/>
      <w:pPr>
        <w:ind w:left="4320" w:hanging="180"/>
      </w:pPr>
    </w:lvl>
    <w:lvl w:ilvl="6" w:tplc="00980ED8">
      <w:start w:val="1"/>
      <w:numFmt w:val="decimal"/>
      <w:lvlText w:val="%7."/>
      <w:lvlJc w:val="left"/>
      <w:pPr>
        <w:ind w:left="5040" w:hanging="360"/>
      </w:pPr>
    </w:lvl>
    <w:lvl w:ilvl="7" w:tplc="C3D41FC4">
      <w:start w:val="1"/>
      <w:numFmt w:val="lowerLetter"/>
      <w:lvlText w:val="%8."/>
      <w:lvlJc w:val="left"/>
      <w:pPr>
        <w:ind w:left="5760" w:hanging="360"/>
      </w:pPr>
    </w:lvl>
    <w:lvl w:ilvl="8" w:tplc="EDBCD9A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614A1F"/>
    <w:multiLevelType w:val="hybridMultilevel"/>
    <w:tmpl w:val="AD90FF6A"/>
    <w:lvl w:ilvl="0" w:tplc="353C89A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F986C8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D7E67E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E843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92AA0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3E683B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CA0BE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625A7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DBE26A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561739"/>
    <w:multiLevelType w:val="multilevel"/>
    <w:tmpl w:val="2F5659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ED1D013"/>
    <w:multiLevelType w:val="hybridMultilevel"/>
    <w:tmpl w:val="1D407120"/>
    <w:lvl w:ilvl="0" w:tplc="5BBC8F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84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843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A29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500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CE2E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A66A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8C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4E56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23006">
    <w:abstractNumId w:val="33"/>
  </w:num>
  <w:num w:numId="2" w16cid:durableId="694042735">
    <w:abstractNumId w:val="16"/>
  </w:num>
  <w:num w:numId="3" w16cid:durableId="1044522062">
    <w:abstractNumId w:val="40"/>
  </w:num>
  <w:num w:numId="4" w16cid:durableId="177283212">
    <w:abstractNumId w:val="15"/>
  </w:num>
  <w:num w:numId="5" w16cid:durableId="1335187788">
    <w:abstractNumId w:val="1"/>
  </w:num>
  <w:num w:numId="6" w16cid:durableId="1978991331">
    <w:abstractNumId w:val="42"/>
  </w:num>
  <w:num w:numId="7" w16cid:durableId="856817855">
    <w:abstractNumId w:val="28"/>
  </w:num>
  <w:num w:numId="8" w16cid:durableId="1755543153">
    <w:abstractNumId w:val="37"/>
  </w:num>
  <w:num w:numId="9" w16cid:durableId="2031254865">
    <w:abstractNumId w:val="7"/>
  </w:num>
  <w:num w:numId="10" w16cid:durableId="1484003746">
    <w:abstractNumId w:val="18"/>
  </w:num>
  <w:num w:numId="11" w16cid:durableId="1452480639">
    <w:abstractNumId w:val="30"/>
  </w:num>
  <w:num w:numId="12" w16cid:durableId="20909718">
    <w:abstractNumId w:val="19"/>
  </w:num>
  <w:num w:numId="13" w16cid:durableId="1783300159">
    <w:abstractNumId w:val="5"/>
  </w:num>
  <w:num w:numId="14" w16cid:durableId="246304684">
    <w:abstractNumId w:val="36"/>
  </w:num>
  <w:num w:numId="15" w16cid:durableId="425610924">
    <w:abstractNumId w:val="20"/>
  </w:num>
  <w:num w:numId="16" w16cid:durableId="847214979">
    <w:abstractNumId w:val="2"/>
  </w:num>
  <w:num w:numId="17" w16cid:durableId="887450649">
    <w:abstractNumId w:val="38"/>
  </w:num>
  <w:num w:numId="18" w16cid:durableId="785586421">
    <w:abstractNumId w:val="11"/>
  </w:num>
  <w:num w:numId="19" w16cid:durableId="558516458">
    <w:abstractNumId w:val="13"/>
  </w:num>
  <w:num w:numId="20" w16cid:durableId="24647272">
    <w:abstractNumId w:val="23"/>
  </w:num>
  <w:num w:numId="21" w16cid:durableId="1056851430">
    <w:abstractNumId w:val="39"/>
  </w:num>
  <w:num w:numId="22" w16cid:durableId="558975644">
    <w:abstractNumId w:val="25"/>
  </w:num>
  <w:num w:numId="23" w16cid:durableId="1619409934">
    <w:abstractNumId w:val="0"/>
  </w:num>
  <w:num w:numId="24" w16cid:durableId="159123725">
    <w:abstractNumId w:val="32"/>
  </w:num>
  <w:num w:numId="25" w16cid:durableId="1070733105">
    <w:abstractNumId w:val="9"/>
  </w:num>
  <w:num w:numId="26" w16cid:durableId="151072396">
    <w:abstractNumId w:val="34"/>
  </w:num>
  <w:num w:numId="27" w16cid:durableId="1537305027">
    <w:abstractNumId w:val="27"/>
  </w:num>
  <w:num w:numId="28" w16cid:durableId="737477025">
    <w:abstractNumId w:val="4"/>
  </w:num>
  <w:num w:numId="29" w16cid:durableId="1589381765">
    <w:abstractNumId w:val="17"/>
  </w:num>
  <w:num w:numId="30" w16cid:durableId="1373456981">
    <w:abstractNumId w:val="3"/>
  </w:num>
  <w:num w:numId="31" w16cid:durableId="2098867377">
    <w:abstractNumId w:val="29"/>
  </w:num>
  <w:num w:numId="32" w16cid:durableId="180903297">
    <w:abstractNumId w:val="8"/>
  </w:num>
  <w:num w:numId="33" w16cid:durableId="1583904332">
    <w:abstractNumId w:val="21"/>
  </w:num>
  <w:num w:numId="34" w16cid:durableId="1778519536">
    <w:abstractNumId w:val="41"/>
  </w:num>
  <w:num w:numId="35" w16cid:durableId="2094664341">
    <w:abstractNumId w:val="12"/>
  </w:num>
  <w:num w:numId="36" w16cid:durableId="218631661">
    <w:abstractNumId w:val="6"/>
  </w:num>
  <w:num w:numId="37" w16cid:durableId="889998696">
    <w:abstractNumId w:val="22"/>
  </w:num>
  <w:num w:numId="38" w16cid:durableId="807278804">
    <w:abstractNumId w:val="24"/>
  </w:num>
  <w:num w:numId="39" w16cid:durableId="35813896">
    <w:abstractNumId w:val="26"/>
  </w:num>
  <w:num w:numId="40" w16cid:durableId="544827552">
    <w:abstractNumId w:val="14"/>
  </w:num>
  <w:num w:numId="41" w16cid:durableId="310646663">
    <w:abstractNumId w:val="35"/>
  </w:num>
  <w:num w:numId="42" w16cid:durableId="808324810">
    <w:abstractNumId w:val="31"/>
  </w:num>
  <w:num w:numId="43" w16cid:durableId="18861343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316"/>
    <w:rsid w:val="000105BF"/>
    <w:rsid w:val="00085766"/>
    <w:rsid w:val="00093EAC"/>
    <w:rsid w:val="000A04C1"/>
    <w:rsid w:val="000B66B6"/>
    <w:rsid w:val="000F0E98"/>
    <w:rsid w:val="000F4011"/>
    <w:rsid w:val="00101763"/>
    <w:rsid w:val="00124C8B"/>
    <w:rsid w:val="00125177"/>
    <w:rsid w:val="00153970"/>
    <w:rsid w:val="001574A1"/>
    <w:rsid w:val="00192FF7"/>
    <w:rsid w:val="00196656"/>
    <w:rsid w:val="001F67B1"/>
    <w:rsid w:val="00201571"/>
    <w:rsid w:val="00242F41"/>
    <w:rsid w:val="00285565"/>
    <w:rsid w:val="002C22C3"/>
    <w:rsid w:val="002F581E"/>
    <w:rsid w:val="0032503F"/>
    <w:rsid w:val="003741F4"/>
    <w:rsid w:val="0037750D"/>
    <w:rsid w:val="00382AB7"/>
    <w:rsid w:val="00431989"/>
    <w:rsid w:val="00434321"/>
    <w:rsid w:val="0045525C"/>
    <w:rsid w:val="004658CC"/>
    <w:rsid w:val="004B455D"/>
    <w:rsid w:val="004B4DA0"/>
    <w:rsid w:val="004C0F13"/>
    <w:rsid w:val="005939E1"/>
    <w:rsid w:val="005A47C0"/>
    <w:rsid w:val="005C6E43"/>
    <w:rsid w:val="005F0A0A"/>
    <w:rsid w:val="006176A9"/>
    <w:rsid w:val="00656C4F"/>
    <w:rsid w:val="006E0E19"/>
    <w:rsid w:val="0072714D"/>
    <w:rsid w:val="0073476A"/>
    <w:rsid w:val="007C3AE1"/>
    <w:rsid w:val="007E6859"/>
    <w:rsid w:val="0081ED05"/>
    <w:rsid w:val="008211CB"/>
    <w:rsid w:val="00877CBD"/>
    <w:rsid w:val="0088224F"/>
    <w:rsid w:val="008E0542"/>
    <w:rsid w:val="008F1388"/>
    <w:rsid w:val="00947EC1"/>
    <w:rsid w:val="0097404C"/>
    <w:rsid w:val="009849E0"/>
    <w:rsid w:val="009A42BD"/>
    <w:rsid w:val="009C1F2F"/>
    <w:rsid w:val="009D1468"/>
    <w:rsid w:val="00A071AA"/>
    <w:rsid w:val="00A10C22"/>
    <w:rsid w:val="00A332E4"/>
    <w:rsid w:val="00A53672"/>
    <w:rsid w:val="00A71AAF"/>
    <w:rsid w:val="00A948D2"/>
    <w:rsid w:val="00A95CB7"/>
    <w:rsid w:val="00AB758B"/>
    <w:rsid w:val="00AE7EA9"/>
    <w:rsid w:val="00B13926"/>
    <w:rsid w:val="00B47D57"/>
    <w:rsid w:val="00B6090E"/>
    <w:rsid w:val="00BA3070"/>
    <w:rsid w:val="00BB6CA9"/>
    <w:rsid w:val="00BB6F35"/>
    <w:rsid w:val="00BC28AC"/>
    <w:rsid w:val="00C15316"/>
    <w:rsid w:val="00C210FC"/>
    <w:rsid w:val="00C40C66"/>
    <w:rsid w:val="00C476F0"/>
    <w:rsid w:val="00C61B9F"/>
    <w:rsid w:val="00C92502"/>
    <w:rsid w:val="00C98394"/>
    <w:rsid w:val="00CC6472"/>
    <w:rsid w:val="00CD31F0"/>
    <w:rsid w:val="00CE5951"/>
    <w:rsid w:val="00CF15EC"/>
    <w:rsid w:val="00D50E94"/>
    <w:rsid w:val="00D528F1"/>
    <w:rsid w:val="00D61E6B"/>
    <w:rsid w:val="00D85C0D"/>
    <w:rsid w:val="00D97EA6"/>
    <w:rsid w:val="00DE7ED0"/>
    <w:rsid w:val="00DF74D8"/>
    <w:rsid w:val="00E338C9"/>
    <w:rsid w:val="00E44530"/>
    <w:rsid w:val="00E651ED"/>
    <w:rsid w:val="00EA1AC9"/>
    <w:rsid w:val="00EB4DDF"/>
    <w:rsid w:val="00EC4692"/>
    <w:rsid w:val="00EC7F38"/>
    <w:rsid w:val="00F26861"/>
    <w:rsid w:val="00F62DA2"/>
    <w:rsid w:val="00F70AFB"/>
    <w:rsid w:val="00F8523A"/>
    <w:rsid w:val="00F96BF8"/>
    <w:rsid w:val="00FA5998"/>
    <w:rsid w:val="00FC034D"/>
    <w:rsid w:val="00FC2B48"/>
    <w:rsid w:val="00FD45ED"/>
    <w:rsid w:val="00FE6C20"/>
    <w:rsid w:val="01EDF8C8"/>
    <w:rsid w:val="0276A776"/>
    <w:rsid w:val="02F8770F"/>
    <w:rsid w:val="0306C682"/>
    <w:rsid w:val="0320AA9D"/>
    <w:rsid w:val="0347D884"/>
    <w:rsid w:val="039F50F7"/>
    <w:rsid w:val="0430A872"/>
    <w:rsid w:val="05208707"/>
    <w:rsid w:val="072C0B47"/>
    <w:rsid w:val="078F2936"/>
    <w:rsid w:val="0791C1C0"/>
    <w:rsid w:val="085B165A"/>
    <w:rsid w:val="08C92AEF"/>
    <w:rsid w:val="092C09AA"/>
    <w:rsid w:val="09592E4B"/>
    <w:rsid w:val="097C49EE"/>
    <w:rsid w:val="09B6272A"/>
    <w:rsid w:val="09EBBA41"/>
    <w:rsid w:val="0A997EA1"/>
    <w:rsid w:val="0AA639D8"/>
    <w:rsid w:val="0BB5350A"/>
    <w:rsid w:val="0C63B118"/>
    <w:rsid w:val="0CE9DD36"/>
    <w:rsid w:val="0D054BDD"/>
    <w:rsid w:val="0D5604B4"/>
    <w:rsid w:val="0D64491F"/>
    <w:rsid w:val="0D780A74"/>
    <w:rsid w:val="0DFA6128"/>
    <w:rsid w:val="0EA708D1"/>
    <w:rsid w:val="0F4AF9B1"/>
    <w:rsid w:val="106DFB78"/>
    <w:rsid w:val="11F6E573"/>
    <w:rsid w:val="13A51EA7"/>
    <w:rsid w:val="153E77B7"/>
    <w:rsid w:val="156CDF9B"/>
    <w:rsid w:val="15CBFB05"/>
    <w:rsid w:val="15E18137"/>
    <w:rsid w:val="16CB63A2"/>
    <w:rsid w:val="16FCA249"/>
    <w:rsid w:val="19632B6C"/>
    <w:rsid w:val="196D61DF"/>
    <w:rsid w:val="19767469"/>
    <w:rsid w:val="1C5F2BBF"/>
    <w:rsid w:val="1C70B21F"/>
    <w:rsid w:val="1D0E4224"/>
    <w:rsid w:val="1DAF2FB9"/>
    <w:rsid w:val="1E342531"/>
    <w:rsid w:val="1EE6A7EC"/>
    <w:rsid w:val="1F254A1F"/>
    <w:rsid w:val="1F358C30"/>
    <w:rsid w:val="202C9E59"/>
    <w:rsid w:val="20A38871"/>
    <w:rsid w:val="20AC39FA"/>
    <w:rsid w:val="21775B03"/>
    <w:rsid w:val="2198C6AE"/>
    <w:rsid w:val="21CA3DED"/>
    <w:rsid w:val="22559403"/>
    <w:rsid w:val="22A96853"/>
    <w:rsid w:val="23030440"/>
    <w:rsid w:val="23A251EC"/>
    <w:rsid w:val="24D0A337"/>
    <w:rsid w:val="24DEED62"/>
    <w:rsid w:val="25326B19"/>
    <w:rsid w:val="2540A3BE"/>
    <w:rsid w:val="2583A5C7"/>
    <w:rsid w:val="26063424"/>
    <w:rsid w:val="26ED7F45"/>
    <w:rsid w:val="28547885"/>
    <w:rsid w:val="286A6F9A"/>
    <w:rsid w:val="288E7956"/>
    <w:rsid w:val="28DB62B4"/>
    <w:rsid w:val="28E4FEF3"/>
    <w:rsid w:val="294DD0A5"/>
    <w:rsid w:val="2965995A"/>
    <w:rsid w:val="2B141C94"/>
    <w:rsid w:val="2B657793"/>
    <w:rsid w:val="2CCA87D9"/>
    <w:rsid w:val="2DA73E54"/>
    <w:rsid w:val="2E4A6AE9"/>
    <w:rsid w:val="2E96760C"/>
    <w:rsid w:val="2EB2DB7B"/>
    <w:rsid w:val="2EB90319"/>
    <w:rsid w:val="2F2AFDA8"/>
    <w:rsid w:val="2F3974F4"/>
    <w:rsid w:val="3065F825"/>
    <w:rsid w:val="30C90723"/>
    <w:rsid w:val="31114A6E"/>
    <w:rsid w:val="312440E1"/>
    <w:rsid w:val="32722AA9"/>
    <w:rsid w:val="34393DBC"/>
    <w:rsid w:val="34BDB858"/>
    <w:rsid w:val="35CBAACA"/>
    <w:rsid w:val="3667798F"/>
    <w:rsid w:val="3669668B"/>
    <w:rsid w:val="37020A23"/>
    <w:rsid w:val="38077C00"/>
    <w:rsid w:val="3822CC54"/>
    <w:rsid w:val="390735FA"/>
    <w:rsid w:val="393D7323"/>
    <w:rsid w:val="3996A035"/>
    <w:rsid w:val="3A11B5FA"/>
    <w:rsid w:val="3B545394"/>
    <w:rsid w:val="3C552591"/>
    <w:rsid w:val="3C6DA450"/>
    <w:rsid w:val="3CB2EABB"/>
    <w:rsid w:val="3DBFCBB2"/>
    <w:rsid w:val="3ED8EC9F"/>
    <w:rsid w:val="3EE9C2ED"/>
    <w:rsid w:val="3F61A587"/>
    <w:rsid w:val="40EDB431"/>
    <w:rsid w:val="4107DE56"/>
    <w:rsid w:val="4153930F"/>
    <w:rsid w:val="41859F3E"/>
    <w:rsid w:val="423F7261"/>
    <w:rsid w:val="42BD1438"/>
    <w:rsid w:val="42BD828D"/>
    <w:rsid w:val="42FE44AE"/>
    <w:rsid w:val="444BDAB9"/>
    <w:rsid w:val="44BE9C24"/>
    <w:rsid w:val="451FB860"/>
    <w:rsid w:val="4534D04D"/>
    <w:rsid w:val="46418480"/>
    <w:rsid w:val="467C3300"/>
    <w:rsid w:val="474E9CD3"/>
    <w:rsid w:val="491EA6BC"/>
    <w:rsid w:val="49FF9110"/>
    <w:rsid w:val="4A1F71E2"/>
    <w:rsid w:val="4A6AF313"/>
    <w:rsid w:val="4AB4460D"/>
    <w:rsid w:val="4ADAD4F6"/>
    <w:rsid w:val="4B60CDD1"/>
    <w:rsid w:val="4BE75DE4"/>
    <w:rsid w:val="4BF53518"/>
    <w:rsid w:val="4C131105"/>
    <w:rsid w:val="4C6C4F7B"/>
    <w:rsid w:val="4CD504D9"/>
    <w:rsid w:val="4CEBDDB7"/>
    <w:rsid w:val="4D450742"/>
    <w:rsid w:val="4D666582"/>
    <w:rsid w:val="4DFFF41F"/>
    <w:rsid w:val="4F031531"/>
    <w:rsid w:val="50C7BDAE"/>
    <w:rsid w:val="5109B425"/>
    <w:rsid w:val="51C42049"/>
    <w:rsid w:val="52BE51E0"/>
    <w:rsid w:val="52D6E242"/>
    <w:rsid w:val="5446087A"/>
    <w:rsid w:val="54698356"/>
    <w:rsid w:val="54AC08AE"/>
    <w:rsid w:val="54BBABE3"/>
    <w:rsid w:val="5605B282"/>
    <w:rsid w:val="56448C82"/>
    <w:rsid w:val="5675F1EE"/>
    <w:rsid w:val="56B63912"/>
    <w:rsid w:val="578B827D"/>
    <w:rsid w:val="587276BB"/>
    <w:rsid w:val="5908F69B"/>
    <w:rsid w:val="59246DA2"/>
    <w:rsid w:val="5AB0EDBB"/>
    <w:rsid w:val="5AB23C82"/>
    <w:rsid w:val="5ADC8BB0"/>
    <w:rsid w:val="5B035A23"/>
    <w:rsid w:val="5B7A21B7"/>
    <w:rsid w:val="5B91CC60"/>
    <w:rsid w:val="5BC6DF00"/>
    <w:rsid w:val="5BFE9A06"/>
    <w:rsid w:val="5CA59C76"/>
    <w:rsid w:val="5CF5E358"/>
    <w:rsid w:val="5DE99D4D"/>
    <w:rsid w:val="5E6B5EE4"/>
    <w:rsid w:val="5EA4724C"/>
    <w:rsid w:val="5EE458C4"/>
    <w:rsid w:val="5F7C4782"/>
    <w:rsid w:val="60B0B851"/>
    <w:rsid w:val="60CB5B15"/>
    <w:rsid w:val="620117C1"/>
    <w:rsid w:val="62F92D93"/>
    <w:rsid w:val="635F7DFA"/>
    <w:rsid w:val="642032C4"/>
    <w:rsid w:val="64413D5C"/>
    <w:rsid w:val="64B93190"/>
    <w:rsid w:val="6598E643"/>
    <w:rsid w:val="65C5D499"/>
    <w:rsid w:val="660CF50B"/>
    <w:rsid w:val="66639B38"/>
    <w:rsid w:val="66EFFCBB"/>
    <w:rsid w:val="67760FAC"/>
    <w:rsid w:val="67B56702"/>
    <w:rsid w:val="684E9383"/>
    <w:rsid w:val="688374E8"/>
    <w:rsid w:val="68B74BD8"/>
    <w:rsid w:val="695B0E09"/>
    <w:rsid w:val="6A3B6434"/>
    <w:rsid w:val="6AD8D838"/>
    <w:rsid w:val="6B43D016"/>
    <w:rsid w:val="6B73952E"/>
    <w:rsid w:val="6B859F40"/>
    <w:rsid w:val="6C3567F4"/>
    <w:rsid w:val="6C3849BC"/>
    <w:rsid w:val="6D1AE1E3"/>
    <w:rsid w:val="6DDD103C"/>
    <w:rsid w:val="6E2519A1"/>
    <w:rsid w:val="6E980EFB"/>
    <w:rsid w:val="6EAB55E9"/>
    <w:rsid w:val="6F01F17B"/>
    <w:rsid w:val="6F2F3CE7"/>
    <w:rsid w:val="6F8E9EA3"/>
    <w:rsid w:val="7040FD28"/>
    <w:rsid w:val="70A0E94A"/>
    <w:rsid w:val="7170638B"/>
    <w:rsid w:val="71A05DA6"/>
    <w:rsid w:val="71CFBB29"/>
    <w:rsid w:val="7219DE53"/>
    <w:rsid w:val="7270D9A8"/>
    <w:rsid w:val="72C7112F"/>
    <w:rsid w:val="72D32A4C"/>
    <w:rsid w:val="734C65B3"/>
    <w:rsid w:val="740D73AA"/>
    <w:rsid w:val="7427D6FF"/>
    <w:rsid w:val="74F81CCF"/>
    <w:rsid w:val="758B2E3C"/>
    <w:rsid w:val="763F2535"/>
    <w:rsid w:val="764D5873"/>
    <w:rsid w:val="766D263D"/>
    <w:rsid w:val="767DAEA6"/>
    <w:rsid w:val="768357EC"/>
    <w:rsid w:val="76C0BD85"/>
    <w:rsid w:val="771DAFA5"/>
    <w:rsid w:val="77538636"/>
    <w:rsid w:val="78A029C1"/>
    <w:rsid w:val="7A276495"/>
    <w:rsid w:val="7B863879"/>
    <w:rsid w:val="7CB1BA2A"/>
    <w:rsid w:val="7DEA4DE9"/>
    <w:rsid w:val="7E327F77"/>
    <w:rsid w:val="7E5C35FE"/>
    <w:rsid w:val="7E6B11BF"/>
    <w:rsid w:val="7FD29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4E8F7"/>
  <w15:chartTrackingRefBased/>
  <w15:docId w15:val="{52F08451-2450-4AD7-A476-C7D00942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6A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6C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05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E054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47C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47C0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47C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F67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67B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F67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67B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2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odrzejewska\Documents\Niestandardowe%20szablony%20pakietu%20Office\OPINIA%20NAUCZYCIELI,%20WYCHOWAWC&#211;W,%20SPECJALIST&#211;W%202017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5C3BF-2E8D-430F-B0BF-B9F89F3A8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OPINIA NAUCZYCIELI, WYCHOWAWCÓW, SPECJALISTÓW 2017-2018</Template>
  <TotalTime>0</TotalTime>
  <Pages>6</Pages>
  <Words>3787</Words>
  <Characters>22725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Róża Modrzejewska</dc:creator>
  <cp:keywords/>
  <dc:description/>
  <cp:lastModifiedBy>eimiela</cp:lastModifiedBy>
  <cp:revision>2</cp:revision>
  <cp:lastPrinted>2017-09-20T05:23:00Z</cp:lastPrinted>
  <dcterms:created xsi:type="dcterms:W3CDTF">2026-09-17T12:50:00Z</dcterms:created>
  <dcterms:modified xsi:type="dcterms:W3CDTF">2026-09-17T12:50:00Z</dcterms:modified>
</cp:coreProperties>
</file>